
<file path=[Content_Types].xml><?xml version="1.0" encoding="utf-8"?>
<Types xmlns="http://schemas.openxmlformats.org/package/2006/content-types">
  <Default Extension="png" ContentType="image/png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53F95AE" w14:textId="77777777" w:rsidR="00D83301" w:rsidRDefault="00D83301"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 wp14:anchorId="650CB0F4" wp14:editId="32ED675E">
                <wp:simplePos x="0" y="0"/>
                <wp:positionH relativeFrom="column">
                  <wp:posOffset>6939915</wp:posOffset>
                </wp:positionH>
                <wp:positionV relativeFrom="paragraph">
                  <wp:posOffset>5039360</wp:posOffset>
                </wp:positionV>
                <wp:extent cx="3167380" cy="2159635"/>
                <wp:effectExtent l="76200" t="76200" r="90170" b="8826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67380" cy="21596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>
                          <a:glow rad="63500">
                            <a:schemeClr val="tx1">
                              <a:alpha val="40000"/>
                            </a:schemeClr>
                          </a:glow>
                        </a:effec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4E96BB9" w14:textId="001AF3E0" w:rsidR="00C8320E" w:rsidRPr="00C8320E" w:rsidRDefault="002E6DC5" w:rsidP="002E6DC5">
                            <w:pPr>
                              <w:spacing w:after="0"/>
                              <w:jc w:val="center"/>
                              <w:rPr>
                                <w:sz w:val="48"/>
                                <w:szCs w:val="48"/>
                              </w:rPr>
                            </w:pPr>
                            <w:r w:rsidRPr="002E6DC5">
                              <w:rPr>
                                <w:noProof/>
                                <w:sz w:val="48"/>
                                <w:szCs w:val="48"/>
                                <w:lang w:eastAsia="zh-CN"/>
                              </w:rPr>
                              <w:drawing>
                                <wp:inline distT="0" distB="0" distL="0" distR="0" wp14:anchorId="250A9452" wp14:editId="21E8CD42">
                                  <wp:extent cx="2019174" cy="1644601"/>
                                  <wp:effectExtent l="0" t="0" r="635" b="0"/>
                                  <wp:docPr id="6" name="Picture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6" name="Picture 5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10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019174" cy="1644601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50CB0F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546.45pt;margin-top:396.8pt;width:249.4pt;height:170.05pt;z-index:25164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" fillcolor="white [3201]" strokeweight=".5pt">
                <v:textbox>
                  <w:txbxContent>
                    <w:p w14:paraId="44E96BB9" w14:textId="001AF3E0" w:rsidR="00C8320E" w:rsidRPr="00C8320E" w:rsidRDefault="002E6DC5" w:rsidP="002E6DC5">
                      <w:pPr>
                        <w:spacing w:after="0"/>
                        <w:jc w:val="center"/>
                        <w:rPr>
                          <w:sz w:val="48"/>
                          <w:szCs w:val="48"/>
                        </w:rPr>
                      </w:pPr>
                      <w:r w:rsidRPr="002E6DC5">
                        <w:rPr>
                          <w:noProof/>
                          <w:sz w:val="48"/>
                          <w:szCs w:val="48"/>
                          <w:lang w:eastAsia="zh-CN"/>
                        </w:rPr>
                        <w:drawing>
                          <wp:inline distT="0" distB="0" distL="0" distR="0" wp14:anchorId="250A9452" wp14:editId="21E8CD42">
                            <wp:extent cx="2019174" cy="1644601"/>
                            <wp:effectExtent l="0" t="0" r="635" b="0"/>
                            <wp:docPr id="6" name="Picture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6" name="Picture 5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10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019174" cy="1644601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39296" behindDoc="0" locked="0" layoutInCell="1" allowOverlap="1" wp14:anchorId="58A35C1C" wp14:editId="0E118BA5">
                <wp:simplePos x="0" y="0"/>
                <wp:positionH relativeFrom="column">
                  <wp:posOffset>6939915</wp:posOffset>
                </wp:positionH>
                <wp:positionV relativeFrom="paragraph">
                  <wp:posOffset>2510790</wp:posOffset>
                </wp:positionV>
                <wp:extent cx="3167380" cy="2159635"/>
                <wp:effectExtent l="76200" t="76200" r="90170" b="8826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67380" cy="21596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>
                          <a:glow rad="63500">
                            <a:schemeClr val="tx1">
                              <a:alpha val="40000"/>
                            </a:schemeClr>
                          </a:glow>
                        </a:effec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DC3A36C" w14:textId="77777777" w:rsidR="002E6DC5" w:rsidRDefault="002E6DC5" w:rsidP="00C8320E">
                            <w:pPr>
                              <w:spacing w:after="0"/>
                              <w:jc w:val="center"/>
                              <w:rPr>
                                <w:rFonts w:ascii="Arial Black" w:hAnsi="Arial Black"/>
                                <w:sz w:val="12"/>
                                <w:szCs w:val="12"/>
                              </w:rPr>
                            </w:pPr>
                          </w:p>
                          <w:p w14:paraId="7E1FFB38" w14:textId="0B000A70" w:rsidR="00D83301" w:rsidRDefault="002E6DC5" w:rsidP="00C8320E">
                            <w:pPr>
                              <w:spacing w:after="0"/>
                              <w:jc w:val="center"/>
                              <w:rPr>
                                <w:rFonts w:ascii="Arial Black" w:hAnsi="Arial Black"/>
                                <w:sz w:val="12"/>
                                <w:szCs w:val="12"/>
                              </w:rPr>
                            </w:pPr>
                            <w:r w:rsidRPr="002E6DC5">
                              <w:rPr>
                                <w:rFonts w:ascii="Arial Black" w:hAnsi="Arial Black"/>
                                <w:noProof/>
                                <w:sz w:val="12"/>
                                <w:szCs w:val="12"/>
                                <w:lang w:eastAsia="zh-CN"/>
                              </w:rPr>
                              <w:drawing>
                                <wp:inline distT="0" distB="0" distL="0" distR="0" wp14:anchorId="193223DD" wp14:editId="339682EB">
                                  <wp:extent cx="1679718" cy="1671402"/>
                                  <wp:effectExtent l="0" t="0" r="0" b="5080"/>
                                  <wp:docPr id="34" name="Picture 3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4" name="Picture 33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11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679718" cy="167140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75A1473D" w14:textId="6CE2311E" w:rsidR="002E6DC5" w:rsidRDefault="002E6DC5" w:rsidP="00C8320E">
                            <w:pPr>
                              <w:spacing w:after="0"/>
                              <w:jc w:val="center"/>
                              <w:rPr>
                                <w:rFonts w:ascii="Arial Black" w:hAnsi="Arial Black"/>
                                <w:sz w:val="12"/>
                                <w:szCs w:val="12"/>
                              </w:rPr>
                            </w:pPr>
                          </w:p>
                          <w:p w14:paraId="3C833A32" w14:textId="77777777" w:rsidR="002E6DC5" w:rsidRDefault="002E6DC5" w:rsidP="00C8320E">
                            <w:pPr>
                              <w:spacing w:after="0"/>
                              <w:jc w:val="center"/>
                              <w:rPr>
                                <w:rFonts w:ascii="Arial Black" w:hAnsi="Arial Black"/>
                                <w:sz w:val="12"/>
                                <w:szCs w:val="12"/>
                              </w:rPr>
                            </w:pPr>
                          </w:p>
                          <w:p w14:paraId="0462F82F" w14:textId="7431562A" w:rsidR="00C8320E" w:rsidRPr="00C8320E" w:rsidRDefault="00C8320E" w:rsidP="00C8320E">
                            <w:pPr>
                              <w:spacing w:after="0"/>
                              <w:jc w:val="center"/>
                              <w:rPr>
                                <w:sz w:val="48"/>
                                <w:szCs w:val="4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A35C1C" id="Text Box 4" o:spid="_x0000_s1027" type="#_x0000_t202" style="position:absolute;margin-left:546.45pt;margin-top:197.7pt;width:249.4pt;height:170.05pt;z-index:251639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" fillcolor="white [3201]" strokeweight=".5pt">
                <v:textbox>
                  <w:txbxContent>
                    <w:p w14:paraId="1DC3A36C" w14:textId="77777777" w:rsidR="002E6DC5" w:rsidRDefault="002E6DC5" w:rsidP="00C8320E">
                      <w:pPr>
                        <w:spacing w:after="0"/>
                        <w:jc w:val="center"/>
                        <w:rPr>
                          <w:rFonts w:ascii="Arial Black" w:hAnsi="Arial Black"/>
                          <w:sz w:val="12"/>
                          <w:szCs w:val="12"/>
                        </w:rPr>
                      </w:pPr>
                    </w:p>
                    <w:p w14:paraId="7E1FFB38" w14:textId="0B000A70" w:rsidR="00D83301" w:rsidRDefault="002E6DC5" w:rsidP="00C8320E">
                      <w:pPr>
                        <w:spacing w:after="0"/>
                        <w:jc w:val="center"/>
                        <w:rPr>
                          <w:rFonts w:ascii="Arial Black" w:hAnsi="Arial Black"/>
                          <w:sz w:val="12"/>
                          <w:szCs w:val="12"/>
                        </w:rPr>
                      </w:pPr>
                      <w:r w:rsidRPr="002E6DC5">
                        <w:rPr>
                          <w:rFonts w:ascii="Arial Black" w:hAnsi="Arial Black"/>
                          <w:noProof/>
                          <w:sz w:val="12"/>
                          <w:szCs w:val="12"/>
                          <w:lang w:eastAsia="zh-CN"/>
                        </w:rPr>
                        <w:drawing>
                          <wp:inline distT="0" distB="0" distL="0" distR="0" wp14:anchorId="193223DD" wp14:editId="339682EB">
                            <wp:extent cx="1679718" cy="1671402"/>
                            <wp:effectExtent l="0" t="0" r="0" b="5080"/>
                            <wp:docPr id="34" name="Picture 3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4" name="Picture 33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11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679718" cy="167140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75A1473D" w14:textId="6CE2311E" w:rsidR="002E6DC5" w:rsidRDefault="002E6DC5" w:rsidP="00C8320E">
                      <w:pPr>
                        <w:spacing w:after="0"/>
                        <w:jc w:val="center"/>
                        <w:rPr>
                          <w:rFonts w:ascii="Arial Black" w:hAnsi="Arial Black"/>
                          <w:sz w:val="12"/>
                          <w:szCs w:val="12"/>
                        </w:rPr>
                      </w:pPr>
                    </w:p>
                    <w:p w14:paraId="3C833A32" w14:textId="77777777" w:rsidR="002E6DC5" w:rsidRDefault="002E6DC5" w:rsidP="00C8320E">
                      <w:pPr>
                        <w:spacing w:after="0"/>
                        <w:jc w:val="center"/>
                        <w:rPr>
                          <w:rFonts w:ascii="Arial Black" w:hAnsi="Arial Black"/>
                          <w:sz w:val="12"/>
                          <w:szCs w:val="12"/>
                        </w:rPr>
                      </w:pPr>
                    </w:p>
                    <w:p w14:paraId="0462F82F" w14:textId="7431562A" w:rsidR="00C8320E" w:rsidRPr="00C8320E" w:rsidRDefault="00C8320E" w:rsidP="00C8320E">
                      <w:pPr>
                        <w:spacing w:after="0"/>
                        <w:jc w:val="center"/>
                        <w:rPr>
                          <w:sz w:val="48"/>
                          <w:szCs w:val="4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31104" behindDoc="0" locked="0" layoutInCell="1" allowOverlap="1" wp14:anchorId="5226FAE1" wp14:editId="3C735D95">
                <wp:simplePos x="0" y="0"/>
                <wp:positionH relativeFrom="column">
                  <wp:posOffset>6941185</wp:posOffset>
                </wp:positionH>
                <wp:positionV relativeFrom="paragraph">
                  <wp:posOffset>-27940</wp:posOffset>
                </wp:positionV>
                <wp:extent cx="3167380" cy="2159635"/>
                <wp:effectExtent l="76200" t="76200" r="90170" b="88265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67380" cy="21596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>
                          <a:glow rad="63500">
                            <a:schemeClr val="tx1">
                              <a:alpha val="40000"/>
                            </a:schemeClr>
                          </a:glow>
                        </a:effec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14D146E" w14:textId="7BB4936B" w:rsidR="00D83301" w:rsidRPr="00C8320E" w:rsidRDefault="002E6DC5" w:rsidP="002E6DC5">
                            <w:pPr>
                              <w:spacing w:after="0"/>
                              <w:jc w:val="center"/>
                              <w:rPr>
                                <w:sz w:val="48"/>
                                <w:szCs w:val="48"/>
                              </w:rPr>
                            </w:pPr>
                            <w:r w:rsidRPr="002E6DC5">
                              <w:rPr>
                                <w:noProof/>
                                <w:sz w:val="48"/>
                                <w:szCs w:val="48"/>
                                <w:lang w:eastAsia="zh-CN"/>
                              </w:rPr>
                              <w:drawing>
                                <wp:inline distT="0" distB="0" distL="0" distR="0" wp14:anchorId="59887611" wp14:editId="6326504D">
                                  <wp:extent cx="1402558" cy="1669712"/>
                                  <wp:effectExtent l="0" t="0" r="7620" b="6985"/>
                                  <wp:docPr id="3" name="Picture 2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5" name="Picture 24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12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402558" cy="166971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26FAE1" id="Text Box 8" o:spid="_x0000_s1028" type="#_x0000_t202" style="position:absolute;margin-left:546.55pt;margin-top:-2.2pt;width:249.4pt;height:170.05pt;z-index:251631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" fillcolor="white [3201]" strokeweight=".5pt">
                <v:textbox>
                  <w:txbxContent>
                    <w:p w14:paraId="714D146E" w14:textId="7BB4936B" w:rsidR="00D83301" w:rsidRPr="00C8320E" w:rsidRDefault="002E6DC5" w:rsidP="002E6DC5">
                      <w:pPr>
                        <w:spacing w:after="0"/>
                        <w:jc w:val="center"/>
                        <w:rPr>
                          <w:sz w:val="48"/>
                          <w:szCs w:val="48"/>
                        </w:rPr>
                      </w:pPr>
                      <w:r w:rsidRPr="002E6DC5">
                        <w:rPr>
                          <w:noProof/>
                          <w:sz w:val="48"/>
                          <w:szCs w:val="48"/>
                          <w:lang w:eastAsia="zh-CN"/>
                        </w:rPr>
                        <w:drawing>
                          <wp:inline distT="0" distB="0" distL="0" distR="0" wp14:anchorId="59887611" wp14:editId="6326504D">
                            <wp:extent cx="1402558" cy="1669712"/>
                            <wp:effectExtent l="0" t="0" r="7620" b="6985"/>
                            <wp:docPr id="3" name="Picture 2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5" name="Picture 24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12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402558" cy="166971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30DA00C9" wp14:editId="365CE8D3">
                <wp:simplePos x="0" y="0"/>
                <wp:positionH relativeFrom="column">
                  <wp:posOffset>6779260</wp:posOffset>
                </wp:positionH>
                <wp:positionV relativeFrom="paragraph">
                  <wp:posOffset>-18415</wp:posOffset>
                </wp:positionV>
                <wp:extent cx="0" cy="7217410"/>
                <wp:effectExtent l="0" t="0" r="19050" b="254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21741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A14CC96" id="Straight Connector 11" o:spid="_x0000_s1026" style="position:absolute;z-index:2516638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533.8pt,-1.45pt" to="533.8pt,56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" strokecolor="black [3213]">
                <v:stroke dashstyle="dashDot"/>
              </v:line>
            </w:pict>
          </mc:Fallback>
        </mc:AlternateContent>
      </w: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18816" behindDoc="0" locked="0" layoutInCell="1" allowOverlap="1" wp14:anchorId="255CBD45" wp14:editId="71D5D901">
                <wp:simplePos x="0" y="0"/>
                <wp:positionH relativeFrom="column">
                  <wp:posOffset>-80645</wp:posOffset>
                </wp:positionH>
                <wp:positionV relativeFrom="paragraph">
                  <wp:posOffset>5041265</wp:posOffset>
                </wp:positionV>
                <wp:extent cx="3167380" cy="2159635"/>
                <wp:effectExtent l="76200" t="76200" r="90170" b="88265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67380" cy="215963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>
                          <a:glow rad="63500">
                            <a:sysClr val="windowText" lastClr="000000">
                              <a:alpha val="40000"/>
                            </a:sysClr>
                          </a:glow>
                        </a:effectLst>
                      </wps:spPr>
                      <wps:txbx>
                        <w:txbxContent>
                          <w:p w14:paraId="65AC97E0" w14:textId="2B9F3BE3" w:rsidR="00D83301" w:rsidRPr="00C8320E" w:rsidRDefault="007314AA" w:rsidP="00C8320E">
                            <w:pPr>
                              <w:spacing w:after="0"/>
                              <w:jc w:val="center"/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noProof/>
                                <w:lang w:eastAsia="zh-CN"/>
                              </w:rPr>
                              <w:drawing>
                                <wp:inline distT="0" distB="0" distL="0" distR="0" wp14:anchorId="16C93E79" wp14:editId="416E549D">
                                  <wp:extent cx="1667750" cy="1667750"/>
                                  <wp:effectExtent l="0" t="0" r="8890" b="8890"/>
                                  <wp:docPr id="43" name="Picture 4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3" name="Picture 42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13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667750" cy="166775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5CBD45" id="Text Box 14" o:spid="_x0000_s1029" type="#_x0000_t202" style="position:absolute;margin-left:-6.35pt;margin-top:396.95pt;width:249.4pt;height:170.05pt;z-index:251618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" fillcolor="window" strokeweight=".5pt">
                <v:textbox>
                  <w:txbxContent>
                    <w:p w14:paraId="65AC97E0" w14:textId="2B9F3BE3" w:rsidR="00D83301" w:rsidRPr="00C8320E" w:rsidRDefault="007314AA" w:rsidP="00C8320E">
                      <w:pPr>
                        <w:spacing w:after="0"/>
                        <w:jc w:val="center"/>
                        <w:rPr>
                          <w:sz w:val="48"/>
                          <w:szCs w:val="48"/>
                        </w:rPr>
                      </w:pPr>
                      <w:r>
                        <w:rPr>
                          <w:noProof/>
                          <w:lang w:eastAsia="zh-CN"/>
                        </w:rPr>
                        <w:drawing>
                          <wp:inline distT="0" distB="0" distL="0" distR="0" wp14:anchorId="16C93E79" wp14:editId="416E549D">
                            <wp:extent cx="1667750" cy="1667750"/>
                            <wp:effectExtent l="0" t="0" r="8890" b="8890"/>
                            <wp:docPr id="43" name="Picture 4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3" name="Picture 42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13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667750" cy="166775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27008" behindDoc="0" locked="0" layoutInCell="1" allowOverlap="1" wp14:anchorId="33F2EC82" wp14:editId="0967F57F">
                <wp:simplePos x="0" y="0"/>
                <wp:positionH relativeFrom="column">
                  <wp:posOffset>-78105</wp:posOffset>
                </wp:positionH>
                <wp:positionV relativeFrom="paragraph">
                  <wp:posOffset>2510790</wp:posOffset>
                </wp:positionV>
                <wp:extent cx="3167380" cy="2159635"/>
                <wp:effectExtent l="76200" t="76200" r="90170" b="88265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67380" cy="21596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>
                          <a:glow rad="63500">
                            <a:schemeClr val="tx1">
                              <a:alpha val="40000"/>
                            </a:schemeClr>
                          </a:glow>
                        </a:effec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78EA0F4" w14:textId="77777777" w:rsidR="002E6DC5" w:rsidRDefault="002E6DC5" w:rsidP="00C8320E">
                            <w:pPr>
                              <w:spacing w:after="0"/>
                              <w:jc w:val="center"/>
                              <w:rPr>
                                <w:rFonts w:ascii="Arial Black" w:hAnsi="Arial Black"/>
                                <w:sz w:val="12"/>
                                <w:szCs w:val="12"/>
                              </w:rPr>
                            </w:pPr>
                          </w:p>
                          <w:p w14:paraId="785876FD" w14:textId="77777777" w:rsidR="002E6DC5" w:rsidRDefault="002E6DC5" w:rsidP="00C8320E">
                            <w:pPr>
                              <w:spacing w:after="0"/>
                              <w:jc w:val="center"/>
                              <w:rPr>
                                <w:rFonts w:ascii="Arial Black" w:hAnsi="Arial Black"/>
                                <w:sz w:val="12"/>
                                <w:szCs w:val="12"/>
                              </w:rPr>
                            </w:pPr>
                          </w:p>
                          <w:p w14:paraId="099C9CD1" w14:textId="55C16BFC" w:rsidR="00D83301" w:rsidRDefault="002E6DC5" w:rsidP="00C8320E">
                            <w:pPr>
                              <w:spacing w:after="0"/>
                              <w:jc w:val="center"/>
                              <w:rPr>
                                <w:rFonts w:ascii="Arial Black" w:hAnsi="Arial Black"/>
                                <w:sz w:val="12"/>
                                <w:szCs w:val="12"/>
                              </w:rPr>
                            </w:pPr>
                            <w:r w:rsidRPr="002E6DC5">
                              <w:rPr>
                                <w:rFonts w:ascii="Arial Black" w:hAnsi="Arial Black"/>
                                <w:noProof/>
                                <w:sz w:val="12"/>
                                <w:szCs w:val="12"/>
                                <w:lang w:eastAsia="zh-CN"/>
                              </w:rPr>
                              <w:drawing>
                                <wp:inline distT="0" distB="0" distL="0" distR="0" wp14:anchorId="2787CBF6" wp14:editId="1FA87502">
                                  <wp:extent cx="1509521" cy="1509521"/>
                                  <wp:effectExtent l="0" t="0" r="0" b="0"/>
                                  <wp:docPr id="41" name="Picture 4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1" name="Picture 40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14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509521" cy="1509521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38F9286B" w14:textId="1C6C88FF" w:rsidR="00C8320E" w:rsidRPr="00C8320E" w:rsidRDefault="00C8320E" w:rsidP="00C8320E">
                            <w:pPr>
                              <w:spacing w:after="0"/>
                              <w:jc w:val="center"/>
                              <w:rPr>
                                <w:sz w:val="48"/>
                                <w:szCs w:val="4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F2EC82" id="Text Box 17" o:spid="_x0000_s1030" type="#_x0000_t202" style="position:absolute;margin-left:-6.15pt;margin-top:197.7pt;width:249.4pt;height:170.05pt;z-index:251627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" fillcolor="white [3201]" strokeweight=".5pt">
                <v:textbox>
                  <w:txbxContent>
                    <w:p w14:paraId="178EA0F4" w14:textId="77777777" w:rsidR="002E6DC5" w:rsidRDefault="002E6DC5" w:rsidP="00C8320E">
                      <w:pPr>
                        <w:spacing w:after="0"/>
                        <w:jc w:val="center"/>
                        <w:rPr>
                          <w:rFonts w:ascii="Arial Black" w:hAnsi="Arial Black"/>
                          <w:sz w:val="12"/>
                          <w:szCs w:val="12"/>
                        </w:rPr>
                      </w:pPr>
                    </w:p>
                    <w:p w14:paraId="785876FD" w14:textId="77777777" w:rsidR="002E6DC5" w:rsidRDefault="002E6DC5" w:rsidP="00C8320E">
                      <w:pPr>
                        <w:spacing w:after="0"/>
                        <w:jc w:val="center"/>
                        <w:rPr>
                          <w:rFonts w:ascii="Arial Black" w:hAnsi="Arial Black"/>
                          <w:sz w:val="12"/>
                          <w:szCs w:val="12"/>
                        </w:rPr>
                      </w:pPr>
                    </w:p>
                    <w:p w14:paraId="099C9CD1" w14:textId="55C16BFC" w:rsidR="00D83301" w:rsidRDefault="002E6DC5" w:rsidP="00C8320E">
                      <w:pPr>
                        <w:spacing w:after="0"/>
                        <w:jc w:val="center"/>
                        <w:rPr>
                          <w:rFonts w:ascii="Arial Black" w:hAnsi="Arial Black"/>
                          <w:sz w:val="12"/>
                          <w:szCs w:val="12"/>
                        </w:rPr>
                      </w:pPr>
                      <w:r w:rsidRPr="002E6DC5">
                        <w:rPr>
                          <w:rFonts w:ascii="Arial Black" w:hAnsi="Arial Black"/>
                          <w:noProof/>
                          <w:sz w:val="12"/>
                          <w:szCs w:val="12"/>
                          <w:lang w:eastAsia="zh-CN"/>
                        </w:rPr>
                        <w:drawing>
                          <wp:inline distT="0" distB="0" distL="0" distR="0" wp14:anchorId="2787CBF6" wp14:editId="1FA87502">
                            <wp:extent cx="1509521" cy="1509521"/>
                            <wp:effectExtent l="0" t="0" r="0" b="0"/>
                            <wp:docPr id="41" name="Picture 4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1" name="Picture 40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14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509521" cy="1509521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38F9286B" w14:textId="1C6C88FF" w:rsidR="00C8320E" w:rsidRPr="00C8320E" w:rsidRDefault="00C8320E" w:rsidP="00C8320E">
                      <w:pPr>
                        <w:spacing w:after="0"/>
                        <w:jc w:val="center"/>
                        <w:rPr>
                          <w:sz w:val="48"/>
                          <w:szCs w:val="4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14720" behindDoc="0" locked="0" layoutInCell="1" allowOverlap="1" wp14:anchorId="7441BA70" wp14:editId="189A4876">
                <wp:simplePos x="0" y="0"/>
                <wp:positionH relativeFrom="column">
                  <wp:posOffset>-78740</wp:posOffset>
                </wp:positionH>
                <wp:positionV relativeFrom="paragraph">
                  <wp:posOffset>-27940</wp:posOffset>
                </wp:positionV>
                <wp:extent cx="3167380" cy="2159635"/>
                <wp:effectExtent l="76200" t="76200" r="90170" b="88265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67380" cy="21596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>
                          <a:glow rad="63500">
                            <a:schemeClr val="tx1">
                              <a:alpha val="40000"/>
                            </a:schemeClr>
                          </a:glow>
                        </a:effec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3A75BC9" w14:textId="0C9A1AAC" w:rsidR="00C8320E" w:rsidRPr="00C8320E" w:rsidRDefault="002E6DC5" w:rsidP="002E6DC5">
                            <w:pPr>
                              <w:spacing w:after="0"/>
                              <w:jc w:val="center"/>
                              <w:rPr>
                                <w:sz w:val="48"/>
                                <w:szCs w:val="24"/>
                              </w:rPr>
                            </w:pPr>
                            <w:r w:rsidRPr="002E6DC5">
                              <w:rPr>
                                <w:noProof/>
                                <w:sz w:val="48"/>
                                <w:szCs w:val="24"/>
                                <w:lang w:eastAsia="zh-CN"/>
                              </w:rPr>
                              <w:drawing>
                                <wp:inline distT="0" distB="0" distL="0" distR="0" wp14:anchorId="0EFDE25F" wp14:editId="3CE21E98">
                                  <wp:extent cx="1566047" cy="1806977"/>
                                  <wp:effectExtent l="0" t="0" r="0" b="3175"/>
                                  <wp:docPr id="39" name="Picture 3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9" name="Picture 38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1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566047" cy="1806977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41BA70" id="Text Box 18" o:spid="_x0000_s1031" type="#_x0000_t202" style="position:absolute;margin-left:-6.2pt;margin-top:-2.2pt;width:249.4pt;height:170.05pt;z-index:251614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" fillcolor="white [3201]" strokeweight=".5pt">
                <v:textbox>
                  <w:txbxContent>
                    <w:p w14:paraId="43A75BC9" w14:textId="0C9A1AAC" w:rsidR="00C8320E" w:rsidRPr="00C8320E" w:rsidRDefault="002E6DC5" w:rsidP="002E6DC5">
                      <w:pPr>
                        <w:spacing w:after="0"/>
                        <w:jc w:val="center"/>
                        <w:rPr>
                          <w:sz w:val="48"/>
                          <w:szCs w:val="24"/>
                        </w:rPr>
                      </w:pPr>
                      <w:r w:rsidRPr="002E6DC5">
                        <w:rPr>
                          <w:noProof/>
                          <w:sz w:val="48"/>
                          <w:szCs w:val="24"/>
                          <w:lang w:eastAsia="zh-CN"/>
                        </w:rPr>
                        <w:drawing>
                          <wp:inline distT="0" distB="0" distL="0" distR="0" wp14:anchorId="0EFDE25F" wp14:editId="3CE21E98">
                            <wp:extent cx="1566047" cy="1806977"/>
                            <wp:effectExtent l="0" t="0" r="0" b="3175"/>
                            <wp:docPr id="39" name="Picture 3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9" name="Picture 38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15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566047" cy="1806977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71DA8E63" wp14:editId="68955CA8">
                <wp:simplePos x="0" y="0"/>
                <wp:positionH relativeFrom="column">
                  <wp:posOffset>3274060</wp:posOffset>
                </wp:positionH>
                <wp:positionV relativeFrom="paragraph">
                  <wp:posOffset>-18415</wp:posOffset>
                </wp:positionV>
                <wp:extent cx="0" cy="7217410"/>
                <wp:effectExtent l="0" t="0" r="19050" b="2540"/>
                <wp:wrapNone/>
                <wp:docPr id="19" name="Straight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21741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4C11CCDB" id="Straight Connector 19" o:spid="_x0000_s1026" style="position:absolute;z-index:2516597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57.8pt,-1.45pt" to="257.8pt,56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" strokecolor="black [3213]">
                <v:stroke dashstyle="dashDot"/>
              </v:line>
            </w:pict>
          </mc:Fallback>
        </mc:AlternateContent>
      </w: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45107A10" wp14:editId="24279A45">
                <wp:simplePos x="0" y="0"/>
                <wp:positionH relativeFrom="column">
                  <wp:posOffset>-126365</wp:posOffset>
                </wp:positionH>
                <wp:positionV relativeFrom="paragraph">
                  <wp:posOffset>4877435</wp:posOffset>
                </wp:positionV>
                <wp:extent cx="10364470" cy="0"/>
                <wp:effectExtent l="0" t="0" r="17780" b="19050"/>
                <wp:wrapNone/>
                <wp:docPr id="22" name="Straight Connector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364470" cy="0"/>
                        </a:xfrm>
                        <a:prstGeom prst="line">
                          <a:avLst/>
                        </a:prstGeom>
                        <a:ln>
                          <a:prstDash val="dashDot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98EF7C0" id="Straight Connector 22" o:spid="_x0000_s1026" style="position:absolute;z-index:25165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.95pt,384.05pt" to="806.15pt,38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" strokecolor="black [3040]">
                <v:stroke dashstyle="dashDot"/>
              </v:line>
            </w:pict>
          </mc:Fallback>
        </mc:AlternateContent>
      </w: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1E561678" wp14:editId="67A8C56B">
                <wp:simplePos x="0" y="0"/>
                <wp:positionH relativeFrom="column">
                  <wp:posOffset>-126365</wp:posOffset>
                </wp:positionH>
                <wp:positionV relativeFrom="paragraph">
                  <wp:posOffset>2324735</wp:posOffset>
                </wp:positionV>
                <wp:extent cx="10364470" cy="0"/>
                <wp:effectExtent l="0" t="0" r="17780" b="19050"/>
                <wp:wrapNone/>
                <wp:docPr id="23" name="Straight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364470" cy="0"/>
                        </a:xfrm>
                        <a:prstGeom prst="line">
                          <a:avLst/>
                        </a:prstGeom>
                        <a:ln>
                          <a:prstDash val="dashDot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37C654B" id="Straight Connector 23" o:spid="_x0000_s1026" style="position:absolute;z-index:251651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.95pt,183.05pt" to="806.15pt,18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" strokecolor="black [3040]">
                <v:stroke dashstyle="dashDot"/>
              </v:line>
            </w:pict>
          </mc:Fallback>
        </mc:AlternateContent>
      </w: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43392" behindDoc="0" locked="0" layoutInCell="1" allowOverlap="1" wp14:anchorId="50AA932E" wp14:editId="3ADD2879">
                <wp:simplePos x="0" y="0"/>
                <wp:positionH relativeFrom="column">
                  <wp:posOffset>3444240</wp:posOffset>
                </wp:positionH>
                <wp:positionV relativeFrom="paragraph">
                  <wp:posOffset>5034915</wp:posOffset>
                </wp:positionV>
                <wp:extent cx="3168000" cy="2160000"/>
                <wp:effectExtent l="76200" t="76200" r="90170" b="88265"/>
                <wp:wrapNone/>
                <wp:docPr id="2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68000" cy="2160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>
                          <a:glow rad="63500">
                            <a:schemeClr val="tx1">
                              <a:alpha val="40000"/>
                            </a:schemeClr>
                          </a:glow>
                        </a:effec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04F8E3D" w14:textId="77777777" w:rsidR="002E6DC5" w:rsidRDefault="002E6DC5" w:rsidP="00C8320E">
                            <w:pPr>
                              <w:spacing w:after="0"/>
                              <w:jc w:val="center"/>
                              <w:rPr>
                                <w:rFonts w:ascii="Arial Black" w:hAnsi="Arial Black"/>
                                <w:sz w:val="12"/>
                                <w:szCs w:val="12"/>
                              </w:rPr>
                            </w:pPr>
                          </w:p>
                          <w:p w14:paraId="2463DE5F" w14:textId="779C6696" w:rsidR="00D83301" w:rsidRDefault="007314AA" w:rsidP="00C8320E">
                            <w:pPr>
                              <w:spacing w:after="0"/>
                              <w:jc w:val="center"/>
                              <w:rPr>
                                <w:rFonts w:ascii="Arial Black" w:hAnsi="Arial Black"/>
                                <w:sz w:val="12"/>
                                <w:szCs w:val="12"/>
                              </w:rPr>
                            </w:pPr>
                            <w:r w:rsidRPr="007314AA">
                              <w:rPr>
                                <w:noProof/>
                                <w:lang w:eastAsia="zh-CN"/>
                              </w:rPr>
                              <w:drawing>
                                <wp:inline distT="0" distB="0" distL="0" distR="0" wp14:anchorId="2E6449A7" wp14:editId="77FE735B">
                                  <wp:extent cx="2257425" cy="1695450"/>
                                  <wp:effectExtent l="0" t="0" r="9525" b="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257425" cy="16954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00A55D1B" w14:textId="4EBD3487" w:rsidR="00C8320E" w:rsidRPr="00C8320E" w:rsidRDefault="00C8320E" w:rsidP="00C8320E">
                            <w:pPr>
                              <w:spacing w:after="0"/>
                              <w:jc w:val="center"/>
                              <w:rPr>
                                <w:sz w:val="48"/>
                                <w:szCs w:val="4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AA932E" id="Text Box 24" o:spid="_x0000_s1032" type="#_x0000_t202" style="position:absolute;margin-left:271.2pt;margin-top:396.45pt;width:249.45pt;height:170.1pt;z-index:251643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" fillcolor="white [3201]" strokeweight=".5pt">
                <v:textbox>
                  <w:txbxContent>
                    <w:p w14:paraId="504F8E3D" w14:textId="77777777" w:rsidR="002E6DC5" w:rsidRDefault="002E6DC5" w:rsidP="00C8320E">
                      <w:pPr>
                        <w:spacing w:after="0"/>
                        <w:jc w:val="center"/>
                        <w:rPr>
                          <w:rFonts w:ascii="Arial Black" w:hAnsi="Arial Black"/>
                          <w:sz w:val="12"/>
                          <w:szCs w:val="12"/>
                        </w:rPr>
                      </w:pPr>
                    </w:p>
                    <w:p w14:paraId="2463DE5F" w14:textId="779C6696" w:rsidR="00D83301" w:rsidRDefault="007314AA" w:rsidP="00C8320E">
                      <w:pPr>
                        <w:spacing w:after="0"/>
                        <w:jc w:val="center"/>
                        <w:rPr>
                          <w:rFonts w:ascii="Arial Black" w:hAnsi="Arial Black"/>
                          <w:sz w:val="12"/>
                          <w:szCs w:val="12"/>
                        </w:rPr>
                      </w:pPr>
                      <w:r w:rsidRPr="007314AA">
                        <w:rPr>
                          <w:noProof/>
                          <w:lang w:eastAsia="zh-CN"/>
                        </w:rPr>
                        <w:drawing>
                          <wp:inline distT="0" distB="0" distL="0" distR="0" wp14:anchorId="2E6449A7" wp14:editId="77FE735B">
                            <wp:extent cx="2257425" cy="1695450"/>
                            <wp:effectExtent l="0" t="0" r="9525" b="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257425" cy="16954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00A55D1B" w14:textId="4EBD3487" w:rsidR="00C8320E" w:rsidRPr="00C8320E" w:rsidRDefault="00C8320E" w:rsidP="00C8320E">
                      <w:pPr>
                        <w:spacing w:after="0"/>
                        <w:jc w:val="center"/>
                        <w:rPr>
                          <w:sz w:val="48"/>
                          <w:szCs w:val="4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35200" behindDoc="0" locked="0" layoutInCell="1" allowOverlap="1" wp14:anchorId="51667EDA" wp14:editId="641D4351">
                <wp:simplePos x="0" y="0"/>
                <wp:positionH relativeFrom="column">
                  <wp:posOffset>3444240</wp:posOffset>
                </wp:positionH>
                <wp:positionV relativeFrom="paragraph">
                  <wp:posOffset>2520315</wp:posOffset>
                </wp:positionV>
                <wp:extent cx="3168000" cy="2160000"/>
                <wp:effectExtent l="76200" t="76200" r="90170" b="88265"/>
                <wp:wrapNone/>
                <wp:docPr id="25" name="Text 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68000" cy="2160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>
                          <a:glow rad="63500">
                            <a:schemeClr val="tx1">
                              <a:alpha val="40000"/>
                            </a:schemeClr>
                          </a:glow>
                        </a:effec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4715128" w14:textId="47AE91CF" w:rsidR="00C8320E" w:rsidRDefault="002E6DC5" w:rsidP="00C8320E">
                            <w:pPr>
                              <w:spacing w:after="0"/>
                              <w:jc w:val="center"/>
                              <w:rPr>
                                <w:rFonts w:ascii="Arial Black" w:hAnsi="Arial Black"/>
                                <w:sz w:val="48"/>
                                <w:szCs w:val="48"/>
                              </w:rPr>
                            </w:pPr>
                            <w:r w:rsidRPr="002E6DC5">
                              <w:rPr>
                                <w:rFonts w:ascii="Arial Black" w:hAnsi="Arial Black"/>
                                <w:noProof/>
                                <w:sz w:val="48"/>
                                <w:szCs w:val="48"/>
                                <w:lang w:eastAsia="zh-CN"/>
                              </w:rPr>
                              <w:drawing>
                                <wp:inline distT="0" distB="0" distL="0" distR="0" wp14:anchorId="0F1C891F" wp14:editId="54C51259">
                                  <wp:extent cx="1547148" cy="1547148"/>
                                  <wp:effectExtent l="0" t="0" r="0" b="0"/>
                                  <wp:docPr id="33" name="Picture 3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3" name="Picture 32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17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547148" cy="1547148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365C31D6" w14:textId="23C37502" w:rsidR="00D83301" w:rsidRPr="00C8320E" w:rsidRDefault="00D83301" w:rsidP="00C8320E">
                            <w:pPr>
                              <w:spacing w:after="0"/>
                              <w:jc w:val="center"/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667EDA" id="Text Box 25" o:spid="_x0000_s1033" type="#_x0000_t202" style="position:absolute;margin-left:271.2pt;margin-top:198.45pt;width:249.45pt;height:170.1pt;z-index:251635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" fillcolor="white [3201]" strokeweight=".5pt">
                <v:textbox>
                  <w:txbxContent>
                    <w:p w14:paraId="04715128" w14:textId="47AE91CF" w:rsidR="00C8320E" w:rsidRDefault="002E6DC5" w:rsidP="00C8320E">
                      <w:pPr>
                        <w:spacing w:after="0"/>
                        <w:jc w:val="center"/>
                        <w:rPr>
                          <w:rFonts w:ascii="Arial Black" w:hAnsi="Arial Black"/>
                          <w:sz w:val="48"/>
                          <w:szCs w:val="48"/>
                        </w:rPr>
                      </w:pPr>
                      <w:r w:rsidRPr="002E6DC5">
                        <w:rPr>
                          <w:rFonts w:ascii="Arial Black" w:hAnsi="Arial Black"/>
                          <w:noProof/>
                          <w:sz w:val="48"/>
                          <w:szCs w:val="48"/>
                          <w:lang w:eastAsia="zh-CN"/>
                        </w:rPr>
                        <w:drawing>
                          <wp:inline distT="0" distB="0" distL="0" distR="0" wp14:anchorId="0F1C891F" wp14:editId="54C51259">
                            <wp:extent cx="1547148" cy="1547148"/>
                            <wp:effectExtent l="0" t="0" r="0" b="0"/>
                            <wp:docPr id="33" name="Picture 3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3" name="Picture 32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17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547148" cy="1547148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365C31D6" w14:textId="23C37502" w:rsidR="00D83301" w:rsidRPr="00C8320E" w:rsidRDefault="00D83301" w:rsidP="00C8320E">
                      <w:pPr>
                        <w:spacing w:after="0"/>
                        <w:jc w:val="center"/>
                        <w:rPr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22912" behindDoc="0" locked="0" layoutInCell="1" allowOverlap="1" wp14:anchorId="51AC5743" wp14:editId="5B9C8133">
                <wp:simplePos x="0" y="0"/>
                <wp:positionH relativeFrom="column">
                  <wp:posOffset>3442335</wp:posOffset>
                </wp:positionH>
                <wp:positionV relativeFrom="paragraph">
                  <wp:posOffset>-14605</wp:posOffset>
                </wp:positionV>
                <wp:extent cx="3168000" cy="2160000"/>
                <wp:effectExtent l="76200" t="76200" r="90170" b="88265"/>
                <wp:wrapNone/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68000" cy="2160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>
                          <a:glow rad="63500">
                            <a:schemeClr val="tx1">
                              <a:alpha val="40000"/>
                            </a:schemeClr>
                          </a:glow>
                        </a:effec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CC2EF49" w14:textId="23EFC4E4" w:rsidR="00D83301" w:rsidRPr="00123D55" w:rsidRDefault="002E6DC5" w:rsidP="00D83301">
                            <w:pPr>
                              <w:spacing w:after="0"/>
                              <w:jc w:val="center"/>
                              <w:rPr>
                                <w:rFonts w:ascii="Arial Black" w:hAnsi="Arial Black"/>
                                <w:sz w:val="12"/>
                                <w:szCs w:val="12"/>
                              </w:rPr>
                            </w:pPr>
                            <w:r w:rsidRPr="002E6DC5">
                              <w:rPr>
                                <w:rFonts w:ascii="Arial Black" w:hAnsi="Arial Black"/>
                                <w:noProof/>
                                <w:sz w:val="12"/>
                                <w:szCs w:val="12"/>
                                <w:lang w:eastAsia="zh-CN"/>
                              </w:rPr>
                              <w:drawing>
                                <wp:inline distT="0" distB="0" distL="0" distR="0" wp14:anchorId="40611873" wp14:editId="67F3C167">
                                  <wp:extent cx="1737657" cy="1665874"/>
                                  <wp:effectExtent l="0" t="0" r="0" b="0"/>
                                  <wp:docPr id="44" name="Picture 4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4" name="Picture 43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18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737657" cy="1665874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AC5743" id="Text Box 26" o:spid="_x0000_s1034" type="#_x0000_t202" style="position:absolute;margin-left:271.05pt;margin-top:-1.15pt;width:249.45pt;height:170.1pt;z-index:251622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" fillcolor="white [3201]" strokeweight=".5pt">
                <v:textbox>
                  <w:txbxContent>
                    <w:p w14:paraId="7CC2EF49" w14:textId="23EFC4E4" w:rsidR="00D83301" w:rsidRPr="00123D55" w:rsidRDefault="002E6DC5" w:rsidP="00D83301">
                      <w:pPr>
                        <w:spacing w:after="0"/>
                        <w:jc w:val="center"/>
                        <w:rPr>
                          <w:rFonts w:ascii="Arial Black" w:hAnsi="Arial Black"/>
                          <w:sz w:val="12"/>
                          <w:szCs w:val="12"/>
                        </w:rPr>
                      </w:pPr>
                      <w:r w:rsidRPr="002E6DC5">
                        <w:rPr>
                          <w:rFonts w:ascii="Arial Black" w:hAnsi="Arial Black"/>
                          <w:noProof/>
                          <w:sz w:val="12"/>
                          <w:szCs w:val="12"/>
                          <w:lang w:eastAsia="zh-CN"/>
                        </w:rPr>
                        <w:drawing>
                          <wp:inline distT="0" distB="0" distL="0" distR="0" wp14:anchorId="40611873" wp14:editId="67F3C167">
                            <wp:extent cx="1737657" cy="1665874"/>
                            <wp:effectExtent l="0" t="0" r="0" b="0"/>
                            <wp:docPr id="44" name="Picture 4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4" name="Picture 43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18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737657" cy="1665874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5D62C9DD" w14:textId="77777777" w:rsidR="00D83301" w:rsidRDefault="00D83301"/>
    <w:p w14:paraId="31E7175A" w14:textId="77777777" w:rsidR="00D83301" w:rsidRDefault="00D83301"/>
    <w:p w14:paraId="09779909" w14:textId="77777777" w:rsidR="00D83301" w:rsidRDefault="00D83301"/>
    <w:p w14:paraId="4C36B0BB" w14:textId="77777777" w:rsidR="00D83301" w:rsidRDefault="00D83301"/>
    <w:p w14:paraId="6926D431" w14:textId="77777777" w:rsidR="00D83301" w:rsidRDefault="00D83301"/>
    <w:p w14:paraId="11A748F9" w14:textId="77777777" w:rsidR="00D83301" w:rsidRDefault="00D83301"/>
    <w:p w14:paraId="59A744E2" w14:textId="77777777" w:rsidR="00D83301" w:rsidRDefault="00D83301"/>
    <w:p w14:paraId="010A766F" w14:textId="77777777" w:rsidR="00D83301" w:rsidRDefault="00D83301"/>
    <w:p w14:paraId="096E3C1F" w14:textId="77777777" w:rsidR="00D83301" w:rsidRDefault="00D83301"/>
    <w:p w14:paraId="650522CA" w14:textId="77777777" w:rsidR="00D83301" w:rsidRDefault="00D83301"/>
    <w:p w14:paraId="11148733" w14:textId="77777777" w:rsidR="00D83301" w:rsidRDefault="00D83301"/>
    <w:p w14:paraId="5B936939" w14:textId="77777777" w:rsidR="00D83301" w:rsidRDefault="00D83301"/>
    <w:p w14:paraId="4138844D" w14:textId="77777777" w:rsidR="00D83301" w:rsidRDefault="00D83301"/>
    <w:p w14:paraId="30385A96" w14:textId="77777777" w:rsidR="00D83301" w:rsidRDefault="00D83301"/>
    <w:p w14:paraId="7CF7F372" w14:textId="77777777" w:rsidR="00D83301" w:rsidRDefault="00D83301"/>
    <w:p w14:paraId="4F435D24" w14:textId="77777777" w:rsidR="00D83301" w:rsidRDefault="00D83301"/>
    <w:p w14:paraId="66590A50" w14:textId="77777777" w:rsidR="00D83301" w:rsidRDefault="00D83301"/>
    <w:p w14:paraId="00ED8FE9" w14:textId="77777777" w:rsidR="00D83301" w:rsidRDefault="00D83301"/>
    <w:p w14:paraId="34B67FE3" w14:textId="77777777" w:rsidR="00D83301" w:rsidRDefault="00D83301"/>
    <w:p w14:paraId="585501AE" w14:textId="77777777" w:rsidR="00D83301" w:rsidRDefault="00D83301"/>
    <w:p w14:paraId="4C53F2C9" w14:textId="77777777" w:rsidR="002E45B2" w:rsidRDefault="002E45B2" w:rsidP="0008388A"/>
    <w:p w14:paraId="72B0E875" w14:textId="77777777" w:rsidR="0008388A" w:rsidRDefault="0008388A" w:rsidP="0008388A">
      <w:r>
        <w:rPr>
          <w:noProof/>
          <w:lang w:eastAsia="zh-CN"/>
        </w:rPr>
        <w:lastRenderedPageBreak/>
        <mc:AlternateContent>
          <mc:Choice Requires="wps">
            <w:drawing>
              <wp:anchor distT="0" distB="0" distL="114300" distR="114300" simplePos="0" relativeHeight="251802112" behindDoc="0" locked="0" layoutInCell="1" allowOverlap="1" wp14:anchorId="07D2CAF1" wp14:editId="3CC02B89">
                <wp:simplePos x="0" y="0"/>
                <wp:positionH relativeFrom="column">
                  <wp:posOffset>3470910</wp:posOffset>
                </wp:positionH>
                <wp:positionV relativeFrom="paragraph">
                  <wp:posOffset>71120</wp:posOffset>
                </wp:positionV>
                <wp:extent cx="3168000" cy="2160000"/>
                <wp:effectExtent l="76200" t="76200" r="90170" b="88265"/>
                <wp:wrapNone/>
                <wp:docPr id="103" name="Text Box 1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68000" cy="2160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>
                          <a:glow rad="63500">
                            <a:schemeClr val="tx1">
                              <a:alpha val="40000"/>
                            </a:schemeClr>
                          </a:glow>
                        </a:effec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C27F2F6" w14:textId="36C77ACA" w:rsidR="0008388A" w:rsidRDefault="0008388A" w:rsidP="0008388A">
                            <w:pPr>
                              <w:spacing w:after="0"/>
                              <w:jc w:val="center"/>
                              <w:rPr>
                                <w:rFonts w:ascii="Arial Black" w:hAnsi="Arial Black"/>
                                <w:sz w:val="12"/>
                                <w:szCs w:val="12"/>
                              </w:rPr>
                            </w:pPr>
                          </w:p>
                          <w:p w14:paraId="43A07A3E" w14:textId="2DC2A52C" w:rsidR="0008388A" w:rsidRDefault="0087203B" w:rsidP="002E6DC5">
                            <w:pPr>
                              <w:spacing w:after="0"/>
                              <w:jc w:val="center"/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sz w:val="48"/>
                                <w:szCs w:val="48"/>
                              </w:rPr>
                              <w:t>W</w:t>
                            </w:r>
                            <w:r w:rsidRPr="0087203B">
                              <w:rPr>
                                <w:sz w:val="48"/>
                                <w:szCs w:val="48"/>
                              </w:rPr>
                              <w:t xml:space="preserve">ǒ </w:t>
                            </w:r>
                            <w:r w:rsidRPr="0087203B">
                              <w:rPr>
                                <w:color w:val="0070C0"/>
                                <w:sz w:val="48"/>
                                <w:szCs w:val="48"/>
                              </w:rPr>
                              <w:t>hěn</w:t>
                            </w:r>
                            <w:r w:rsidRPr="0087203B">
                              <w:rPr>
                                <w:sz w:val="48"/>
                                <w:szCs w:val="48"/>
                              </w:rPr>
                              <w:t xml:space="preserve"> </w:t>
                            </w:r>
                            <w:r w:rsidR="002E6DC5" w:rsidRPr="0087203B">
                              <w:rPr>
                                <w:b/>
                                <w:sz w:val="48"/>
                                <w:szCs w:val="48"/>
                              </w:rPr>
                              <w:t>gāo xīng</w:t>
                            </w:r>
                            <w:r>
                              <w:rPr>
                                <w:sz w:val="48"/>
                                <w:szCs w:val="48"/>
                              </w:rPr>
                              <w:t>.</w:t>
                            </w:r>
                          </w:p>
                          <w:p w14:paraId="771D1B69" w14:textId="4D51D739" w:rsidR="006D78E9" w:rsidRPr="0087203B" w:rsidRDefault="002F2AE6" w:rsidP="002E6DC5">
                            <w:pPr>
                              <w:spacing w:after="0"/>
                              <w:jc w:val="center"/>
                              <w:rPr>
                                <w:sz w:val="48"/>
                                <w:szCs w:val="48"/>
                                <w:lang w:eastAsia="zh-CN"/>
                              </w:rPr>
                            </w:pPr>
                            <w:r w:rsidRPr="0087203B">
                              <w:rPr>
                                <w:rFonts w:ascii="Microsoft YaHei" w:eastAsia="Microsoft YaHei" w:hAnsi="Microsoft YaHei" w:cs="Microsoft YaHei" w:hint="eastAsia"/>
                                <w:sz w:val="48"/>
                                <w:szCs w:val="48"/>
                                <w:lang w:eastAsia="zh-CN"/>
                              </w:rPr>
                              <w:t>我</w:t>
                            </w:r>
                            <w:r w:rsidRPr="0087203B">
                              <w:rPr>
                                <w:rFonts w:ascii="Microsoft YaHei" w:eastAsia="Microsoft YaHei" w:hAnsi="Microsoft YaHei" w:cs="Microsoft YaHei" w:hint="eastAsia"/>
                                <w:color w:val="0070C0"/>
                                <w:sz w:val="48"/>
                                <w:szCs w:val="48"/>
                                <w:lang w:eastAsia="zh-CN"/>
                              </w:rPr>
                              <w:t>很</w:t>
                            </w:r>
                            <w:r w:rsidR="006D78E9" w:rsidRPr="0087203B">
                              <w:rPr>
                                <w:rFonts w:ascii="Microsoft YaHei" w:eastAsia="Microsoft YaHei" w:hAnsi="Microsoft YaHei" w:cs="Microsoft YaHei" w:hint="eastAsia"/>
                                <w:sz w:val="48"/>
                                <w:szCs w:val="48"/>
                              </w:rPr>
                              <w:t>高兴</w:t>
                            </w:r>
                            <w:r w:rsidRPr="0087203B">
                              <w:rPr>
                                <w:rFonts w:ascii="Microsoft YaHei" w:eastAsia="Microsoft YaHei" w:hAnsi="Microsoft YaHei" w:cs="Microsoft YaHei" w:hint="eastAsia"/>
                                <w:sz w:val="48"/>
                                <w:szCs w:val="48"/>
                                <w:lang w:eastAsia="zh-CN"/>
                              </w:rPr>
                              <w:t>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D2CAF1" id="Text Box 103" o:spid="_x0000_s1035" type="#_x0000_t202" style="position:absolute;margin-left:273.3pt;margin-top:5.6pt;width:249.45pt;height:170.1pt;z-index:251802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" fillcolor="white [3201]" strokeweight=".5pt">
                <v:textbox>
                  <w:txbxContent>
                    <w:p w14:paraId="1C27F2F6" w14:textId="36C77ACA" w:rsidR="0008388A" w:rsidRDefault="0008388A" w:rsidP="0008388A">
                      <w:pPr>
                        <w:spacing w:after="0"/>
                        <w:jc w:val="center"/>
                        <w:rPr>
                          <w:rFonts w:ascii="Arial Black" w:hAnsi="Arial Black"/>
                          <w:sz w:val="12"/>
                          <w:szCs w:val="12"/>
                        </w:rPr>
                      </w:pPr>
                    </w:p>
                    <w:p w14:paraId="43A07A3E" w14:textId="2DC2A52C" w:rsidR="0008388A" w:rsidRDefault="0087203B" w:rsidP="002E6DC5">
                      <w:pPr>
                        <w:spacing w:after="0"/>
                        <w:jc w:val="center"/>
                        <w:rPr>
                          <w:sz w:val="48"/>
                          <w:szCs w:val="48"/>
                        </w:rPr>
                      </w:pPr>
                      <w:r>
                        <w:rPr>
                          <w:sz w:val="48"/>
                          <w:szCs w:val="48"/>
                        </w:rPr>
                        <w:t>W</w:t>
                      </w:r>
                      <w:r w:rsidRPr="0087203B">
                        <w:rPr>
                          <w:sz w:val="48"/>
                          <w:szCs w:val="48"/>
                        </w:rPr>
                        <w:t xml:space="preserve">ǒ </w:t>
                      </w:r>
                      <w:r w:rsidRPr="0087203B">
                        <w:rPr>
                          <w:color w:val="0070C0"/>
                          <w:sz w:val="48"/>
                          <w:szCs w:val="48"/>
                        </w:rPr>
                        <w:t>hěn</w:t>
                      </w:r>
                      <w:r w:rsidRPr="0087203B">
                        <w:rPr>
                          <w:sz w:val="48"/>
                          <w:szCs w:val="48"/>
                        </w:rPr>
                        <w:t xml:space="preserve"> </w:t>
                      </w:r>
                      <w:r w:rsidR="002E6DC5" w:rsidRPr="0087203B">
                        <w:rPr>
                          <w:b/>
                          <w:sz w:val="48"/>
                          <w:szCs w:val="48"/>
                        </w:rPr>
                        <w:t>gāo xīng</w:t>
                      </w:r>
                      <w:r>
                        <w:rPr>
                          <w:sz w:val="48"/>
                          <w:szCs w:val="48"/>
                        </w:rPr>
                        <w:t>.</w:t>
                      </w:r>
                    </w:p>
                    <w:p w14:paraId="771D1B69" w14:textId="4D51D739" w:rsidR="006D78E9" w:rsidRPr="0087203B" w:rsidRDefault="002F2AE6" w:rsidP="002E6DC5">
                      <w:pPr>
                        <w:spacing w:after="0"/>
                        <w:jc w:val="center"/>
                        <w:rPr>
                          <w:sz w:val="48"/>
                          <w:szCs w:val="48"/>
                          <w:lang w:eastAsia="zh-CN"/>
                        </w:rPr>
                      </w:pPr>
                      <w:r w:rsidRPr="0087203B">
                        <w:rPr>
                          <w:rFonts w:ascii="Microsoft YaHei" w:eastAsia="Microsoft YaHei" w:hAnsi="Microsoft YaHei" w:cs="Microsoft YaHei" w:hint="eastAsia"/>
                          <w:sz w:val="48"/>
                          <w:szCs w:val="48"/>
                          <w:lang w:eastAsia="zh-CN"/>
                        </w:rPr>
                        <w:t>我</w:t>
                      </w:r>
                      <w:r w:rsidRPr="0087203B">
                        <w:rPr>
                          <w:rFonts w:ascii="Microsoft YaHei" w:eastAsia="Microsoft YaHei" w:hAnsi="Microsoft YaHei" w:cs="Microsoft YaHei" w:hint="eastAsia"/>
                          <w:color w:val="0070C0"/>
                          <w:sz w:val="48"/>
                          <w:szCs w:val="48"/>
                          <w:lang w:eastAsia="zh-CN"/>
                        </w:rPr>
                        <w:t>很</w:t>
                      </w:r>
                      <w:r w:rsidR="006D78E9" w:rsidRPr="0087203B">
                        <w:rPr>
                          <w:rFonts w:ascii="Microsoft YaHei" w:eastAsia="Microsoft YaHei" w:hAnsi="Microsoft YaHei" w:cs="Microsoft YaHei" w:hint="eastAsia"/>
                          <w:sz w:val="48"/>
                          <w:szCs w:val="48"/>
                        </w:rPr>
                        <w:t>高兴</w:t>
                      </w:r>
                      <w:r w:rsidRPr="0087203B">
                        <w:rPr>
                          <w:rFonts w:ascii="Microsoft YaHei" w:eastAsia="Microsoft YaHei" w:hAnsi="Microsoft YaHei" w:cs="Microsoft YaHei" w:hint="eastAsia"/>
                          <w:sz w:val="48"/>
                          <w:szCs w:val="48"/>
                          <w:lang w:eastAsia="zh-CN"/>
                        </w:rPr>
                        <w:t>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814400" behindDoc="0" locked="0" layoutInCell="1" allowOverlap="1" wp14:anchorId="3352F226" wp14:editId="10206B4F">
                <wp:simplePos x="0" y="0"/>
                <wp:positionH relativeFrom="column">
                  <wp:posOffset>-40640</wp:posOffset>
                </wp:positionH>
                <wp:positionV relativeFrom="paragraph">
                  <wp:posOffset>67310</wp:posOffset>
                </wp:positionV>
                <wp:extent cx="3167380" cy="2159635"/>
                <wp:effectExtent l="76200" t="76200" r="90170" b="88265"/>
                <wp:wrapNone/>
                <wp:docPr id="104" name="Text Box 1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67380" cy="21596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>
                          <a:glow rad="63500">
                            <a:schemeClr val="tx1">
                              <a:alpha val="40000"/>
                            </a:schemeClr>
                          </a:glow>
                        </a:effec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9C1A5F6" w14:textId="1DBE5E91" w:rsidR="0008388A" w:rsidRDefault="0008388A" w:rsidP="0008388A">
                            <w:pPr>
                              <w:spacing w:after="0"/>
                              <w:jc w:val="center"/>
                              <w:rPr>
                                <w:rFonts w:ascii="Arial Black" w:hAnsi="Arial Black"/>
                                <w:sz w:val="12"/>
                                <w:szCs w:val="12"/>
                              </w:rPr>
                            </w:pPr>
                          </w:p>
                          <w:p w14:paraId="5508A19D" w14:textId="7B9C59EC" w:rsidR="0008388A" w:rsidRDefault="0087203B" w:rsidP="002E6DC5">
                            <w:pPr>
                              <w:spacing w:after="0"/>
                              <w:jc w:val="center"/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sz w:val="48"/>
                                <w:szCs w:val="48"/>
                              </w:rPr>
                              <w:t>W</w:t>
                            </w:r>
                            <w:r w:rsidRPr="0087203B">
                              <w:rPr>
                                <w:sz w:val="48"/>
                                <w:szCs w:val="48"/>
                              </w:rPr>
                              <w:t xml:space="preserve">ǒ </w:t>
                            </w:r>
                            <w:r w:rsidRPr="0087203B">
                              <w:rPr>
                                <w:color w:val="0070C0"/>
                                <w:sz w:val="48"/>
                                <w:szCs w:val="48"/>
                              </w:rPr>
                              <w:t>hěn</w:t>
                            </w:r>
                            <w:r w:rsidRPr="0087203B">
                              <w:rPr>
                                <w:sz w:val="48"/>
                                <w:szCs w:val="48"/>
                              </w:rPr>
                              <w:t xml:space="preserve"> </w:t>
                            </w:r>
                            <w:r w:rsidR="002E6DC5" w:rsidRPr="0087203B">
                              <w:rPr>
                                <w:b/>
                                <w:sz w:val="48"/>
                                <w:szCs w:val="48"/>
                              </w:rPr>
                              <w:t>hài pà</w:t>
                            </w:r>
                            <w:r>
                              <w:rPr>
                                <w:b/>
                                <w:sz w:val="48"/>
                                <w:szCs w:val="48"/>
                              </w:rPr>
                              <w:t>.</w:t>
                            </w:r>
                          </w:p>
                          <w:p w14:paraId="4AC4E83B" w14:textId="400B455E" w:rsidR="006D78E9" w:rsidRPr="002E6DC5" w:rsidRDefault="002F2AE6" w:rsidP="002E6DC5">
                            <w:pPr>
                              <w:spacing w:after="0"/>
                              <w:jc w:val="center"/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hint="eastAsia"/>
                                <w:sz w:val="48"/>
                                <w:szCs w:val="48"/>
                                <w:lang w:eastAsia="zh-CN"/>
                              </w:rPr>
                              <w:t>我</w:t>
                            </w:r>
                            <w:r w:rsidRPr="0087203B">
                              <w:rPr>
                                <w:color w:val="0070C0"/>
                                <w:sz w:val="48"/>
                                <w:szCs w:val="48"/>
                                <w:lang w:eastAsia="zh-CN"/>
                              </w:rPr>
                              <w:t>很</w:t>
                            </w:r>
                            <w:r w:rsidR="006D78E9" w:rsidRPr="0087203B">
                              <w:rPr>
                                <w:b/>
                                <w:sz w:val="48"/>
                                <w:szCs w:val="48"/>
                              </w:rPr>
                              <w:t>害怕</w:t>
                            </w:r>
                            <w:r w:rsidR="0087203B">
                              <w:rPr>
                                <w:rFonts w:hint="eastAsia"/>
                                <w:b/>
                                <w:sz w:val="48"/>
                                <w:szCs w:val="48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52F226" id="Text Box 104" o:spid="_x0000_s1036" type="#_x0000_t202" style="position:absolute;margin-left:-3.2pt;margin-top:5.3pt;width:249.4pt;height:170.05pt;z-index:251814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" fillcolor="white [3201]" strokeweight=".5pt">
                <v:textbox>
                  <w:txbxContent>
                    <w:p w14:paraId="39C1A5F6" w14:textId="1DBE5E91" w:rsidR="0008388A" w:rsidRDefault="0008388A" w:rsidP="0008388A">
                      <w:pPr>
                        <w:spacing w:after="0"/>
                        <w:jc w:val="center"/>
                        <w:rPr>
                          <w:rFonts w:ascii="Arial Black" w:hAnsi="Arial Black"/>
                          <w:sz w:val="12"/>
                          <w:szCs w:val="12"/>
                        </w:rPr>
                      </w:pPr>
                    </w:p>
                    <w:p w14:paraId="5508A19D" w14:textId="7B9C59EC" w:rsidR="0008388A" w:rsidRDefault="0087203B" w:rsidP="002E6DC5">
                      <w:pPr>
                        <w:spacing w:after="0"/>
                        <w:jc w:val="center"/>
                        <w:rPr>
                          <w:sz w:val="48"/>
                          <w:szCs w:val="48"/>
                        </w:rPr>
                      </w:pPr>
                      <w:r>
                        <w:rPr>
                          <w:sz w:val="48"/>
                          <w:szCs w:val="48"/>
                        </w:rPr>
                        <w:t>W</w:t>
                      </w:r>
                      <w:r w:rsidRPr="0087203B">
                        <w:rPr>
                          <w:sz w:val="48"/>
                          <w:szCs w:val="48"/>
                        </w:rPr>
                        <w:t xml:space="preserve">ǒ </w:t>
                      </w:r>
                      <w:r w:rsidRPr="0087203B">
                        <w:rPr>
                          <w:color w:val="0070C0"/>
                          <w:sz w:val="48"/>
                          <w:szCs w:val="48"/>
                        </w:rPr>
                        <w:t>hěn</w:t>
                      </w:r>
                      <w:r w:rsidRPr="0087203B">
                        <w:rPr>
                          <w:sz w:val="48"/>
                          <w:szCs w:val="48"/>
                        </w:rPr>
                        <w:t xml:space="preserve"> </w:t>
                      </w:r>
                      <w:r w:rsidR="002E6DC5" w:rsidRPr="0087203B">
                        <w:rPr>
                          <w:b/>
                          <w:sz w:val="48"/>
                          <w:szCs w:val="48"/>
                        </w:rPr>
                        <w:t>hài pà</w:t>
                      </w:r>
                      <w:r>
                        <w:rPr>
                          <w:b/>
                          <w:sz w:val="48"/>
                          <w:szCs w:val="48"/>
                        </w:rPr>
                        <w:t>.</w:t>
                      </w:r>
                    </w:p>
                    <w:p w14:paraId="4AC4E83B" w14:textId="400B455E" w:rsidR="006D78E9" w:rsidRPr="002E6DC5" w:rsidRDefault="002F2AE6" w:rsidP="002E6DC5">
                      <w:pPr>
                        <w:spacing w:after="0"/>
                        <w:jc w:val="center"/>
                        <w:rPr>
                          <w:sz w:val="48"/>
                          <w:szCs w:val="48"/>
                        </w:rPr>
                      </w:pPr>
                      <w:r>
                        <w:rPr>
                          <w:rFonts w:hint="eastAsia"/>
                          <w:sz w:val="48"/>
                          <w:szCs w:val="48"/>
                          <w:lang w:eastAsia="zh-CN"/>
                        </w:rPr>
                        <w:t>我</w:t>
                      </w:r>
                      <w:r w:rsidRPr="0087203B">
                        <w:rPr>
                          <w:color w:val="0070C0"/>
                          <w:sz w:val="48"/>
                          <w:szCs w:val="48"/>
                          <w:lang w:eastAsia="zh-CN"/>
                        </w:rPr>
                        <w:t>很</w:t>
                      </w:r>
                      <w:r w:rsidR="006D78E9" w:rsidRPr="0087203B">
                        <w:rPr>
                          <w:b/>
                          <w:sz w:val="48"/>
                          <w:szCs w:val="48"/>
                        </w:rPr>
                        <w:t>害怕</w:t>
                      </w:r>
                      <w:r w:rsidR="0087203B">
                        <w:rPr>
                          <w:rFonts w:hint="eastAsia"/>
                          <w:b/>
                          <w:sz w:val="48"/>
                          <w:szCs w:val="48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789824" behindDoc="0" locked="0" layoutInCell="1" allowOverlap="1" wp14:anchorId="46C15E76" wp14:editId="0351A784">
                <wp:simplePos x="0" y="0"/>
                <wp:positionH relativeFrom="margin">
                  <wp:posOffset>6943725</wp:posOffset>
                </wp:positionH>
                <wp:positionV relativeFrom="paragraph">
                  <wp:posOffset>67310</wp:posOffset>
                </wp:positionV>
                <wp:extent cx="3167380" cy="2159635"/>
                <wp:effectExtent l="76200" t="76200" r="90170" b="88265"/>
                <wp:wrapNone/>
                <wp:docPr id="105" name="Text Box 1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67380" cy="21596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>
                          <a:glow rad="63500">
                            <a:schemeClr val="tx1">
                              <a:alpha val="40000"/>
                            </a:schemeClr>
                          </a:glow>
                        </a:effec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7C59A4E" w14:textId="0802C4D5" w:rsidR="0008388A" w:rsidRDefault="0087203B" w:rsidP="002E6DC5">
                            <w:pPr>
                              <w:spacing w:after="0"/>
                              <w:jc w:val="center"/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sz w:val="48"/>
                                <w:szCs w:val="48"/>
                              </w:rPr>
                              <w:t>W</w:t>
                            </w:r>
                            <w:r w:rsidR="003F0F46">
                              <w:rPr>
                                <w:sz w:val="48"/>
                                <w:szCs w:val="48"/>
                              </w:rPr>
                              <w:t>ǒ</w:t>
                            </w:r>
                            <w:r w:rsidRPr="0087203B">
                              <w:rPr>
                                <w:sz w:val="48"/>
                                <w:szCs w:val="48"/>
                              </w:rPr>
                              <w:t xml:space="preserve"> </w:t>
                            </w:r>
                            <w:r w:rsidR="002E6DC5" w:rsidRPr="0087203B">
                              <w:rPr>
                                <w:color w:val="0070C0"/>
                                <w:sz w:val="48"/>
                                <w:szCs w:val="48"/>
                              </w:rPr>
                              <w:t>hěn</w:t>
                            </w:r>
                            <w:r w:rsidR="002E6DC5" w:rsidRPr="002E6DC5">
                              <w:rPr>
                                <w:sz w:val="48"/>
                                <w:szCs w:val="48"/>
                              </w:rPr>
                              <w:t xml:space="preserve"> </w:t>
                            </w:r>
                            <w:r w:rsidR="000C50CF" w:rsidRPr="000C50CF">
                              <w:rPr>
                                <w:b/>
                                <w:sz w:val="48"/>
                                <w:szCs w:val="48"/>
                              </w:rPr>
                              <w:t>lèi</w:t>
                            </w:r>
                            <w:r>
                              <w:rPr>
                                <w:b/>
                                <w:sz w:val="48"/>
                                <w:szCs w:val="48"/>
                              </w:rPr>
                              <w:t>.</w:t>
                            </w:r>
                          </w:p>
                          <w:p w14:paraId="0F690445" w14:textId="2726A1C5" w:rsidR="006D78E9" w:rsidRPr="002E6DC5" w:rsidRDefault="002F2AE6" w:rsidP="002E6DC5">
                            <w:pPr>
                              <w:spacing w:after="0"/>
                              <w:jc w:val="center"/>
                              <w:rPr>
                                <w:sz w:val="48"/>
                                <w:szCs w:val="48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48"/>
                                <w:szCs w:val="48"/>
                                <w:lang w:eastAsia="zh-CN"/>
                              </w:rPr>
                              <w:t>我</w:t>
                            </w:r>
                            <w:r w:rsidR="006D78E9">
                              <w:rPr>
                                <w:sz w:val="48"/>
                                <w:szCs w:val="48"/>
                              </w:rPr>
                              <w:t>很累</w:t>
                            </w:r>
                            <w:r>
                              <w:rPr>
                                <w:rFonts w:hint="eastAsia"/>
                                <w:sz w:val="48"/>
                                <w:szCs w:val="48"/>
                                <w:lang w:eastAsia="zh-CN"/>
                              </w:rPr>
                              <w:t>。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C15E76" id="Text Box 105" o:spid="_x0000_s1037" type="#_x0000_t202" style="position:absolute;margin-left:546.75pt;margin-top:5.3pt;width:249.4pt;height:170.05pt;z-index:2517898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" fillcolor="white [3201]" strokeweight=".5pt">
                <v:textbox>
                  <w:txbxContent>
                    <w:p w14:paraId="57C59A4E" w14:textId="0802C4D5" w:rsidR="0008388A" w:rsidRDefault="0087203B" w:rsidP="002E6DC5">
                      <w:pPr>
                        <w:spacing w:after="0"/>
                        <w:jc w:val="center"/>
                        <w:rPr>
                          <w:sz w:val="48"/>
                          <w:szCs w:val="48"/>
                        </w:rPr>
                      </w:pPr>
                      <w:r>
                        <w:rPr>
                          <w:sz w:val="48"/>
                          <w:szCs w:val="48"/>
                        </w:rPr>
                        <w:t>W</w:t>
                      </w:r>
                      <w:r w:rsidR="003F0F46">
                        <w:rPr>
                          <w:sz w:val="48"/>
                          <w:szCs w:val="48"/>
                        </w:rPr>
                        <w:t>ǒ</w:t>
                      </w:r>
                      <w:r w:rsidRPr="0087203B">
                        <w:rPr>
                          <w:sz w:val="48"/>
                          <w:szCs w:val="48"/>
                        </w:rPr>
                        <w:t xml:space="preserve"> </w:t>
                      </w:r>
                      <w:r w:rsidR="002E6DC5" w:rsidRPr="0087203B">
                        <w:rPr>
                          <w:color w:val="0070C0"/>
                          <w:sz w:val="48"/>
                          <w:szCs w:val="48"/>
                        </w:rPr>
                        <w:t>hěn</w:t>
                      </w:r>
                      <w:r w:rsidR="002E6DC5" w:rsidRPr="002E6DC5">
                        <w:rPr>
                          <w:sz w:val="48"/>
                          <w:szCs w:val="48"/>
                        </w:rPr>
                        <w:t xml:space="preserve"> </w:t>
                      </w:r>
                      <w:r w:rsidR="000C50CF" w:rsidRPr="000C50CF">
                        <w:rPr>
                          <w:b/>
                          <w:sz w:val="48"/>
                          <w:szCs w:val="48"/>
                        </w:rPr>
                        <w:t>lèi</w:t>
                      </w:r>
                      <w:r>
                        <w:rPr>
                          <w:b/>
                          <w:sz w:val="48"/>
                          <w:szCs w:val="48"/>
                        </w:rPr>
                        <w:t>.</w:t>
                      </w:r>
                    </w:p>
                    <w:p w14:paraId="0F690445" w14:textId="2726A1C5" w:rsidR="006D78E9" w:rsidRPr="002E6DC5" w:rsidRDefault="002F2AE6" w:rsidP="002E6DC5">
                      <w:pPr>
                        <w:spacing w:after="0"/>
                        <w:jc w:val="center"/>
                        <w:rPr>
                          <w:sz w:val="48"/>
                          <w:szCs w:val="48"/>
                          <w:lang w:eastAsia="zh-CN"/>
                        </w:rPr>
                      </w:pPr>
                      <w:r>
                        <w:rPr>
                          <w:rFonts w:hint="eastAsia"/>
                          <w:sz w:val="48"/>
                          <w:szCs w:val="48"/>
                          <w:lang w:eastAsia="zh-CN"/>
                        </w:rPr>
                        <w:t>我</w:t>
                      </w:r>
                      <w:r w:rsidR="006D78E9">
                        <w:rPr>
                          <w:sz w:val="48"/>
                          <w:szCs w:val="48"/>
                        </w:rPr>
                        <w:t>很累</w:t>
                      </w:r>
                      <w:r>
                        <w:rPr>
                          <w:rFonts w:hint="eastAsia"/>
                          <w:sz w:val="48"/>
                          <w:szCs w:val="48"/>
                          <w:lang w:eastAsia="zh-CN"/>
                        </w:rPr>
                        <w:t>。</w:t>
                      </w:r>
                      <w:bookmarkStart w:id="1" w:name="_GoBack"/>
                      <w:bookmarkEnd w:id="1"/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826688" behindDoc="0" locked="0" layoutInCell="1" allowOverlap="1" wp14:anchorId="6E9433D7" wp14:editId="4695A47C">
                <wp:simplePos x="0" y="0"/>
                <wp:positionH relativeFrom="column">
                  <wp:posOffset>-32385</wp:posOffset>
                </wp:positionH>
                <wp:positionV relativeFrom="paragraph">
                  <wp:posOffset>2510790</wp:posOffset>
                </wp:positionV>
                <wp:extent cx="3167380" cy="2159635"/>
                <wp:effectExtent l="76200" t="76200" r="90170" b="88265"/>
                <wp:wrapNone/>
                <wp:docPr id="106" name="Text Box 1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67380" cy="21596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>
                          <a:glow rad="63500">
                            <a:schemeClr val="tx1">
                              <a:alpha val="40000"/>
                            </a:schemeClr>
                          </a:glow>
                        </a:effec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2B0A4B8" w14:textId="2B3EA995" w:rsidR="0008388A" w:rsidRDefault="0008388A" w:rsidP="0008388A">
                            <w:pPr>
                              <w:spacing w:after="0"/>
                              <w:jc w:val="center"/>
                              <w:rPr>
                                <w:rFonts w:ascii="Arial Black" w:hAnsi="Arial Black"/>
                                <w:sz w:val="12"/>
                                <w:szCs w:val="12"/>
                              </w:rPr>
                            </w:pPr>
                          </w:p>
                          <w:p w14:paraId="3DABFF09" w14:textId="4E04B411" w:rsidR="0008388A" w:rsidRDefault="0087203B" w:rsidP="002E6DC5">
                            <w:pPr>
                              <w:spacing w:after="0"/>
                              <w:jc w:val="center"/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sz w:val="48"/>
                                <w:szCs w:val="48"/>
                              </w:rPr>
                              <w:t>W</w:t>
                            </w:r>
                            <w:r w:rsidRPr="0087203B">
                              <w:rPr>
                                <w:sz w:val="48"/>
                                <w:szCs w:val="48"/>
                              </w:rPr>
                              <w:t xml:space="preserve">ǒ </w:t>
                            </w:r>
                            <w:r w:rsidRPr="0087203B">
                              <w:rPr>
                                <w:color w:val="0070C0"/>
                                <w:sz w:val="48"/>
                                <w:szCs w:val="48"/>
                              </w:rPr>
                              <w:t>hěn</w:t>
                            </w:r>
                            <w:r w:rsidRPr="0087203B">
                              <w:rPr>
                                <w:sz w:val="48"/>
                                <w:szCs w:val="48"/>
                              </w:rPr>
                              <w:t xml:space="preserve"> </w:t>
                            </w:r>
                            <w:r w:rsidR="002E6DC5" w:rsidRPr="0087203B">
                              <w:rPr>
                                <w:b/>
                                <w:sz w:val="48"/>
                                <w:szCs w:val="48"/>
                              </w:rPr>
                              <w:t>nán guò</w:t>
                            </w:r>
                            <w:r>
                              <w:rPr>
                                <w:b/>
                                <w:sz w:val="48"/>
                                <w:szCs w:val="48"/>
                              </w:rPr>
                              <w:t>.</w:t>
                            </w:r>
                          </w:p>
                          <w:p w14:paraId="395E9F44" w14:textId="257CCE83" w:rsidR="006D78E9" w:rsidRPr="002E6DC5" w:rsidRDefault="002F2AE6" w:rsidP="002E6DC5">
                            <w:pPr>
                              <w:spacing w:after="0"/>
                              <w:jc w:val="center"/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hint="eastAsia"/>
                                <w:sz w:val="48"/>
                                <w:szCs w:val="48"/>
                                <w:lang w:eastAsia="zh-CN"/>
                              </w:rPr>
                              <w:t>我</w:t>
                            </w:r>
                            <w:r w:rsidRPr="0087203B">
                              <w:rPr>
                                <w:rFonts w:hint="eastAsia"/>
                                <w:color w:val="0070C0"/>
                                <w:sz w:val="48"/>
                                <w:szCs w:val="48"/>
                                <w:lang w:eastAsia="zh-CN"/>
                              </w:rPr>
                              <w:t>很</w:t>
                            </w:r>
                            <w:r w:rsidR="006D78E9" w:rsidRPr="0087203B">
                              <w:rPr>
                                <w:b/>
                                <w:sz w:val="48"/>
                                <w:szCs w:val="48"/>
                              </w:rPr>
                              <w:t>难过</w:t>
                            </w:r>
                            <w:r w:rsidR="0087203B">
                              <w:rPr>
                                <w:rFonts w:hint="eastAsia"/>
                                <w:sz w:val="48"/>
                                <w:szCs w:val="48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9433D7" id="Text Box 106" o:spid="_x0000_s1038" type="#_x0000_t202" style="position:absolute;margin-left:-2.55pt;margin-top:197.7pt;width:249.4pt;height:170.05pt;z-index:251826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" fillcolor="white [3201]" strokeweight=".5pt">
                <v:textbox>
                  <w:txbxContent>
                    <w:p w14:paraId="32B0A4B8" w14:textId="2B3EA995" w:rsidR="0008388A" w:rsidRDefault="0008388A" w:rsidP="0008388A">
                      <w:pPr>
                        <w:spacing w:after="0"/>
                        <w:jc w:val="center"/>
                        <w:rPr>
                          <w:rFonts w:ascii="Arial Black" w:hAnsi="Arial Black"/>
                          <w:sz w:val="12"/>
                          <w:szCs w:val="12"/>
                        </w:rPr>
                      </w:pPr>
                    </w:p>
                    <w:p w14:paraId="3DABFF09" w14:textId="4E04B411" w:rsidR="0008388A" w:rsidRDefault="0087203B" w:rsidP="002E6DC5">
                      <w:pPr>
                        <w:spacing w:after="0"/>
                        <w:jc w:val="center"/>
                        <w:rPr>
                          <w:sz w:val="48"/>
                          <w:szCs w:val="48"/>
                        </w:rPr>
                      </w:pPr>
                      <w:r>
                        <w:rPr>
                          <w:sz w:val="48"/>
                          <w:szCs w:val="48"/>
                        </w:rPr>
                        <w:t>W</w:t>
                      </w:r>
                      <w:r w:rsidRPr="0087203B">
                        <w:rPr>
                          <w:sz w:val="48"/>
                          <w:szCs w:val="48"/>
                        </w:rPr>
                        <w:t xml:space="preserve">ǒ </w:t>
                      </w:r>
                      <w:r w:rsidRPr="0087203B">
                        <w:rPr>
                          <w:color w:val="0070C0"/>
                          <w:sz w:val="48"/>
                          <w:szCs w:val="48"/>
                        </w:rPr>
                        <w:t>hěn</w:t>
                      </w:r>
                      <w:r w:rsidRPr="0087203B">
                        <w:rPr>
                          <w:sz w:val="48"/>
                          <w:szCs w:val="48"/>
                        </w:rPr>
                        <w:t xml:space="preserve"> </w:t>
                      </w:r>
                      <w:r w:rsidR="002E6DC5" w:rsidRPr="0087203B">
                        <w:rPr>
                          <w:b/>
                          <w:sz w:val="48"/>
                          <w:szCs w:val="48"/>
                        </w:rPr>
                        <w:t>nán guò</w:t>
                      </w:r>
                      <w:r>
                        <w:rPr>
                          <w:b/>
                          <w:sz w:val="48"/>
                          <w:szCs w:val="48"/>
                        </w:rPr>
                        <w:t>.</w:t>
                      </w:r>
                    </w:p>
                    <w:p w14:paraId="395E9F44" w14:textId="257CCE83" w:rsidR="006D78E9" w:rsidRPr="002E6DC5" w:rsidRDefault="002F2AE6" w:rsidP="002E6DC5">
                      <w:pPr>
                        <w:spacing w:after="0"/>
                        <w:jc w:val="center"/>
                        <w:rPr>
                          <w:sz w:val="48"/>
                          <w:szCs w:val="48"/>
                        </w:rPr>
                      </w:pPr>
                      <w:r>
                        <w:rPr>
                          <w:rFonts w:hint="eastAsia"/>
                          <w:sz w:val="48"/>
                          <w:szCs w:val="48"/>
                          <w:lang w:eastAsia="zh-CN"/>
                        </w:rPr>
                        <w:t>我</w:t>
                      </w:r>
                      <w:r w:rsidRPr="0087203B">
                        <w:rPr>
                          <w:rFonts w:hint="eastAsia"/>
                          <w:color w:val="0070C0"/>
                          <w:sz w:val="48"/>
                          <w:szCs w:val="48"/>
                          <w:lang w:eastAsia="zh-CN"/>
                        </w:rPr>
                        <w:t>很</w:t>
                      </w:r>
                      <w:r w:rsidR="006D78E9" w:rsidRPr="0087203B">
                        <w:rPr>
                          <w:b/>
                          <w:sz w:val="48"/>
                          <w:szCs w:val="48"/>
                        </w:rPr>
                        <w:t>难过</w:t>
                      </w:r>
                      <w:r w:rsidR="0087203B">
                        <w:rPr>
                          <w:rFonts w:hint="eastAsia"/>
                          <w:sz w:val="48"/>
                          <w:szCs w:val="48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808256" behindDoc="0" locked="0" layoutInCell="1" allowOverlap="1" wp14:anchorId="75D410AB" wp14:editId="63907857">
                <wp:simplePos x="0" y="0"/>
                <wp:positionH relativeFrom="margin">
                  <wp:align>right</wp:align>
                </wp:positionH>
                <wp:positionV relativeFrom="paragraph">
                  <wp:posOffset>2491740</wp:posOffset>
                </wp:positionV>
                <wp:extent cx="3167380" cy="2159635"/>
                <wp:effectExtent l="76200" t="76200" r="90170" b="88265"/>
                <wp:wrapNone/>
                <wp:docPr id="107" name="Text Box 1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67380" cy="21596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>
                          <a:glow rad="63500">
                            <a:schemeClr val="tx1">
                              <a:alpha val="40000"/>
                            </a:schemeClr>
                          </a:glow>
                        </a:effec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194C473" w14:textId="7C1AF739" w:rsidR="0008388A" w:rsidRDefault="0008388A" w:rsidP="0008388A">
                            <w:pPr>
                              <w:spacing w:after="0"/>
                              <w:jc w:val="center"/>
                              <w:rPr>
                                <w:rFonts w:ascii="Arial Black" w:hAnsi="Arial Black"/>
                                <w:sz w:val="12"/>
                                <w:szCs w:val="12"/>
                              </w:rPr>
                            </w:pPr>
                          </w:p>
                          <w:p w14:paraId="73415B12" w14:textId="069F19D9" w:rsidR="0008388A" w:rsidRDefault="0087203B" w:rsidP="002E6DC5">
                            <w:pPr>
                              <w:spacing w:after="0"/>
                              <w:jc w:val="center"/>
                              <w:rPr>
                                <w:sz w:val="48"/>
                                <w:szCs w:val="48"/>
                                <w:lang w:eastAsia="zh-CN"/>
                              </w:rPr>
                            </w:pPr>
                            <w:r>
                              <w:rPr>
                                <w:sz w:val="48"/>
                                <w:szCs w:val="48"/>
                              </w:rPr>
                              <w:t>W</w:t>
                            </w:r>
                            <w:r w:rsidRPr="0087203B">
                              <w:rPr>
                                <w:sz w:val="48"/>
                                <w:szCs w:val="48"/>
                              </w:rPr>
                              <w:t xml:space="preserve">ǒ </w:t>
                            </w:r>
                            <w:r w:rsidRPr="0087203B">
                              <w:rPr>
                                <w:color w:val="0070C0"/>
                                <w:sz w:val="48"/>
                                <w:szCs w:val="48"/>
                              </w:rPr>
                              <w:t>hěn</w:t>
                            </w:r>
                            <w:r w:rsidRPr="0087203B">
                              <w:rPr>
                                <w:sz w:val="48"/>
                                <w:szCs w:val="48"/>
                              </w:rPr>
                              <w:t xml:space="preserve"> </w:t>
                            </w:r>
                            <w:r w:rsidR="002E6DC5" w:rsidRPr="0087203B">
                              <w:rPr>
                                <w:b/>
                                <w:sz w:val="48"/>
                                <w:szCs w:val="48"/>
                                <w:lang w:eastAsia="zh-CN"/>
                              </w:rPr>
                              <w:t>xīng fèn</w:t>
                            </w:r>
                            <w:r>
                              <w:rPr>
                                <w:b/>
                                <w:sz w:val="48"/>
                                <w:szCs w:val="48"/>
                                <w:lang w:eastAsia="zh-CN"/>
                              </w:rPr>
                              <w:t>.</w:t>
                            </w:r>
                          </w:p>
                          <w:p w14:paraId="39804B3A" w14:textId="20AF521B" w:rsidR="006D78E9" w:rsidRPr="002E6DC5" w:rsidRDefault="002F2AE6" w:rsidP="002E6DC5">
                            <w:pPr>
                              <w:spacing w:after="0"/>
                              <w:jc w:val="center"/>
                              <w:rPr>
                                <w:sz w:val="48"/>
                                <w:szCs w:val="48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48"/>
                                <w:szCs w:val="48"/>
                                <w:lang w:eastAsia="zh-CN"/>
                              </w:rPr>
                              <w:t>我</w:t>
                            </w:r>
                            <w:r w:rsidRPr="0087203B">
                              <w:rPr>
                                <w:rFonts w:hint="eastAsia"/>
                                <w:color w:val="0070C0"/>
                                <w:sz w:val="48"/>
                                <w:szCs w:val="48"/>
                                <w:lang w:eastAsia="zh-CN"/>
                              </w:rPr>
                              <w:t>很</w:t>
                            </w:r>
                            <w:r w:rsidR="006D78E9" w:rsidRPr="0087203B">
                              <w:rPr>
                                <w:b/>
                                <w:sz w:val="48"/>
                                <w:szCs w:val="48"/>
                                <w:lang w:eastAsia="zh-CN"/>
                              </w:rPr>
                              <w:t>兴奋</w:t>
                            </w:r>
                            <w:r w:rsidR="0087203B">
                              <w:rPr>
                                <w:rFonts w:hint="eastAsia"/>
                                <w:sz w:val="48"/>
                                <w:szCs w:val="48"/>
                                <w:lang w:eastAsia="zh-CN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D410AB" id="Text Box 107" o:spid="_x0000_s1039" type="#_x0000_t202" style="position:absolute;margin-left:198.2pt;margin-top:196.2pt;width:249.4pt;height:170.05pt;z-index:25180825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" fillcolor="white [3201]" strokeweight=".5pt">
                <v:textbox>
                  <w:txbxContent>
                    <w:p w14:paraId="7194C473" w14:textId="7C1AF739" w:rsidR="0008388A" w:rsidRDefault="0008388A" w:rsidP="0008388A">
                      <w:pPr>
                        <w:spacing w:after="0"/>
                        <w:jc w:val="center"/>
                        <w:rPr>
                          <w:rFonts w:ascii="Arial Black" w:hAnsi="Arial Black"/>
                          <w:sz w:val="12"/>
                          <w:szCs w:val="12"/>
                        </w:rPr>
                      </w:pPr>
                    </w:p>
                    <w:p w14:paraId="73415B12" w14:textId="069F19D9" w:rsidR="0008388A" w:rsidRDefault="0087203B" w:rsidP="002E6DC5">
                      <w:pPr>
                        <w:spacing w:after="0"/>
                        <w:jc w:val="center"/>
                        <w:rPr>
                          <w:sz w:val="48"/>
                          <w:szCs w:val="48"/>
                          <w:lang w:eastAsia="zh-CN"/>
                        </w:rPr>
                      </w:pPr>
                      <w:r>
                        <w:rPr>
                          <w:sz w:val="48"/>
                          <w:szCs w:val="48"/>
                        </w:rPr>
                        <w:t>W</w:t>
                      </w:r>
                      <w:r w:rsidRPr="0087203B">
                        <w:rPr>
                          <w:sz w:val="48"/>
                          <w:szCs w:val="48"/>
                        </w:rPr>
                        <w:t xml:space="preserve">ǒ </w:t>
                      </w:r>
                      <w:r w:rsidRPr="0087203B">
                        <w:rPr>
                          <w:color w:val="0070C0"/>
                          <w:sz w:val="48"/>
                          <w:szCs w:val="48"/>
                        </w:rPr>
                        <w:t>hěn</w:t>
                      </w:r>
                      <w:r w:rsidRPr="0087203B">
                        <w:rPr>
                          <w:sz w:val="48"/>
                          <w:szCs w:val="48"/>
                        </w:rPr>
                        <w:t xml:space="preserve"> </w:t>
                      </w:r>
                      <w:r w:rsidR="002E6DC5" w:rsidRPr="0087203B">
                        <w:rPr>
                          <w:b/>
                          <w:sz w:val="48"/>
                          <w:szCs w:val="48"/>
                          <w:lang w:eastAsia="zh-CN"/>
                        </w:rPr>
                        <w:t>xīng fèn</w:t>
                      </w:r>
                      <w:r>
                        <w:rPr>
                          <w:b/>
                          <w:sz w:val="48"/>
                          <w:szCs w:val="48"/>
                          <w:lang w:eastAsia="zh-CN"/>
                        </w:rPr>
                        <w:t>.</w:t>
                      </w:r>
                    </w:p>
                    <w:p w14:paraId="39804B3A" w14:textId="20AF521B" w:rsidR="006D78E9" w:rsidRPr="002E6DC5" w:rsidRDefault="002F2AE6" w:rsidP="002E6DC5">
                      <w:pPr>
                        <w:spacing w:after="0"/>
                        <w:jc w:val="center"/>
                        <w:rPr>
                          <w:sz w:val="48"/>
                          <w:szCs w:val="48"/>
                          <w:lang w:eastAsia="zh-CN"/>
                        </w:rPr>
                      </w:pPr>
                      <w:r>
                        <w:rPr>
                          <w:rFonts w:hint="eastAsia"/>
                          <w:sz w:val="48"/>
                          <w:szCs w:val="48"/>
                          <w:lang w:eastAsia="zh-CN"/>
                        </w:rPr>
                        <w:t>我</w:t>
                      </w:r>
                      <w:r w:rsidRPr="0087203B">
                        <w:rPr>
                          <w:rFonts w:hint="eastAsia"/>
                          <w:color w:val="0070C0"/>
                          <w:sz w:val="48"/>
                          <w:szCs w:val="48"/>
                          <w:lang w:eastAsia="zh-CN"/>
                        </w:rPr>
                        <w:t>很</w:t>
                      </w:r>
                      <w:r w:rsidR="006D78E9" w:rsidRPr="0087203B">
                        <w:rPr>
                          <w:b/>
                          <w:sz w:val="48"/>
                          <w:szCs w:val="48"/>
                          <w:lang w:eastAsia="zh-CN"/>
                        </w:rPr>
                        <w:t>兴奋</w:t>
                      </w:r>
                      <w:r w:rsidR="0087203B">
                        <w:rPr>
                          <w:rFonts w:hint="eastAsia"/>
                          <w:sz w:val="48"/>
                          <w:szCs w:val="48"/>
                          <w:lang w:eastAsia="zh-CN"/>
                        </w:rPr>
                        <w:t>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838976" behindDoc="0" locked="0" layoutInCell="1" allowOverlap="1" wp14:anchorId="38658423" wp14:editId="298B0716">
                <wp:simplePos x="0" y="0"/>
                <wp:positionH relativeFrom="column">
                  <wp:posOffset>6939915</wp:posOffset>
                </wp:positionH>
                <wp:positionV relativeFrom="paragraph">
                  <wp:posOffset>5039360</wp:posOffset>
                </wp:positionV>
                <wp:extent cx="3167380" cy="2159635"/>
                <wp:effectExtent l="76200" t="76200" r="90170" b="88265"/>
                <wp:wrapNone/>
                <wp:docPr id="108" name="Text Box 1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67380" cy="21596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>
                          <a:glow rad="63500">
                            <a:schemeClr val="tx1">
                              <a:alpha val="40000"/>
                            </a:schemeClr>
                          </a:glow>
                        </a:effec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6227683" w14:textId="0DAE6AD8" w:rsidR="007314AA" w:rsidRPr="007314AA" w:rsidRDefault="007314AA" w:rsidP="007314AA">
                            <w:pPr>
                              <w:spacing w:after="0"/>
                              <w:jc w:val="center"/>
                              <w:rPr>
                                <w:sz w:val="48"/>
                                <w:szCs w:val="48"/>
                              </w:rPr>
                            </w:pPr>
                            <w:r w:rsidRPr="007314AA">
                              <w:rPr>
                                <w:sz w:val="48"/>
                                <w:szCs w:val="48"/>
                              </w:rPr>
                              <w:t xml:space="preserve">Wǒ </w:t>
                            </w:r>
                            <w:r w:rsidRPr="007314AA">
                              <w:rPr>
                                <w:color w:val="0070C0"/>
                                <w:sz w:val="48"/>
                                <w:szCs w:val="48"/>
                              </w:rPr>
                              <w:t>hěn</w:t>
                            </w:r>
                            <w:r w:rsidRPr="007314AA">
                              <w:rPr>
                                <w:sz w:val="48"/>
                                <w:szCs w:val="48"/>
                              </w:rPr>
                              <w:t xml:space="preserve"> </w:t>
                            </w:r>
                            <w:r w:rsidRPr="007314AA">
                              <w:rPr>
                                <w:b/>
                                <w:sz w:val="48"/>
                                <w:szCs w:val="48"/>
                              </w:rPr>
                              <w:t>h</w:t>
                            </w:r>
                            <w:r w:rsidRPr="007314AA">
                              <w:rPr>
                                <w:rFonts w:cs="Calibri"/>
                                <w:b/>
                                <w:sz w:val="48"/>
                                <w:szCs w:val="48"/>
                              </w:rPr>
                              <w:t>ǎ</w:t>
                            </w:r>
                            <w:r w:rsidRPr="007314AA">
                              <w:rPr>
                                <w:b/>
                                <w:sz w:val="48"/>
                                <w:szCs w:val="48"/>
                              </w:rPr>
                              <w:t>o</w:t>
                            </w:r>
                            <w:r w:rsidRPr="007314AA">
                              <w:rPr>
                                <w:sz w:val="48"/>
                                <w:szCs w:val="48"/>
                              </w:rPr>
                              <w:t xml:space="preserve"> </w:t>
                            </w:r>
                          </w:p>
                          <w:p w14:paraId="774587F4" w14:textId="6122197A" w:rsidR="007314AA" w:rsidRPr="007314AA" w:rsidRDefault="007314AA" w:rsidP="007314AA">
                            <w:pPr>
                              <w:spacing w:after="0"/>
                              <w:jc w:val="center"/>
                              <w:rPr>
                                <w:sz w:val="48"/>
                                <w:szCs w:val="48"/>
                                <w:lang w:eastAsia="zh-CN"/>
                              </w:rPr>
                            </w:pPr>
                            <w:r w:rsidRPr="007314AA">
                              <w:rPr>
                                <w:sz w:val="48"/>
                                <w:szCs w:val="48"/>
                                <w:lang w:eastAsia="zh-CN"/>
                              </w:rPr>
                              <w:t>我</w:t>
                            </w:r>
                            <w:r w:rsidRPr="007314AA">
                              <w:rPr>
                                <w:color w:val="0070C0"/>
                                <w:sz w:val="48"/>
                                <w:szCs w:val="48"/>
                                <w:lang w:eastAsia="zh-CN"/>
                              </w:rPr>
                              <w:t>很</w:t>
                            </w:r>
                            <w:r w:rsidRPr="007314AA">
                              <w:rPr>
                                <w:b/>
                                <w:sz w:val="48"/>
                                <w:szCs w:val="48"/>
                                <w:lang w:eastAsia="zh-CN"/>
                              </w:rPr>
                              <w:t>好</w:t>
                            </w:r>
                            <w:r w:rsidRPr="007314AA">
                              <w:rPr>
                                <w:sz w:val="48"/>
                                <w:szCs w:val="48"/>
                                <w:lang w:eastAsia="zh-CN"/>
                              </w:rPr>
                              <w:t>！</w:t>
                            </w:r>
                          </w:p>
                          <w:p w14:paraId="46AA698E" w14:textId="318B325B" w:rsidR="0008388A" w:rsidRDefault="0008388A" w:rsidP="0008388A">
                            <w:pPr>
                              <w:spacing w:after="0"/>
                              <w:jc w:val="center"/>
                              <w:rPr>
                                <w:rFonts w:ascii="Arial Black" w:hAnsi="Arial Black"/>
                                <w:sz w:val="12"/>
                                <w:szCs w:val="12"/>
                              </w:rPr>
                            </w:pPr>
                          </w:p>
                          <w:p w14:paraId="598342C1" w14:textId="29BF7F9F" w:rsidR="006D78E9" w:rsidRPr="006C51E6" w:rsidRDefault="006D78E9" w:rsidP="002E6DC5">
                            <w:pPr>
                              <w:spacing w:after="0"/>
                              <w:jc w:val="center"/>
                              <w:rPr>
                                <w:sz w:val="48"/>
                                <w:szCs w:val="48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658423" id="Text Box 108" o:spid="_x0000_s1040" type="#_x0000_t202" style="position:absolute;margin-left:546.45pt;margin-top:396.8pt;width:249.4pt;height:170.05pt;z-index:251838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" fillcolor="white [3201]" strokeweight=".5pt">
                <v:textbox>
                  <w:txbxContent>
                    <w:p w14:paraId="16227683" w14:textId="0DAE6AD8" w:rsidR="007314AA" w:rsidRPr="007314AA" w:rsidRDefault="007314AA" w:rsidP="007314AA">
                      <w:pPr>
                        <w:spacing w:after="0"/>
                        <w:jc w:val="center"/>
                        <w:rPr>
                          <w:sz w:val="48"/>
                          <w:szCs w:val="48"/>
                        </w:rPr>
                      </w:pPr>
                      <w:r w:rsidRPr="007314AA">
                        <w:rPr>
                          <w:sz w:val="48"/>
                          <w:szCs w:val="48"/>
                        </w:rPr>
                        <w:t xml:space="preserve">Wǒ </w:t>
                      </w:r>
                      <w:r w:rsidRPr="007314AA">
                        <w:rPr>
                          <w:color w:val="0070C0"/>
                          <w:sz w:val="48"/>
                          <w:szCs w:val="48"/>
                        </w:rPr>
                        <w:t>hěn</w:t>
                      </w:r>
                      <w:r w:rsidRPr="007314AA">
                        <w:rPr>
                          <w:sz w:val="48"/>
                          <w:szCs w:val="48"/>
                        </w:rPr>
                        <w:t xml:space="preserve"> </w:t>
                      </w:r>
                      <w:r w:rsidRPr="007314AA">
                        <w:rPr>
                          <w:b/>
                          <w:sz w:val="48"/>
                          <w:szCs w:val="48"/>
                        </w:rPr>
                        <w:t>h</w:t>
                      </w:r>
                      <w:r w:rsidRPr="007314AA">
                        <w:rPr>
                          <w:rFonts w:cs="Calibri"/>
                          <w:b/>
                          <w:sz w:val="48"/>
                          <w:szCs w:val="48"/>
                        </w:rPr>
                        <w:t>ǎ</w:t>
                      </w:r>
                      <w:r w:rsidRPr="007314AA">
                        <w:rPr>
                          <w:b/>
                          <w:sz w:val="48"/>
                          <w:szCs w:val="48"/>
                        </w:rPr>
                        <w:t>o</w:t>
                      </w:r>
                      <w:r w:rsidRPr="007314AA">
                        <w:rPr>
                          <w:sz w:val="48"/>
                          <w:szCs w:val="48"/>
                        </w:rPr>
                        <w:t xml:space="preserve"> </w:t>
                      </w:r>
                    </w:p>
                    <w:p w14:paraId="774587F4" w14:textId="6122197A" w:rsidR="007314AA" w:rsidRPr="007314AA" w:rsidRDefault="007314AA" w:rsidP="007314AA">
                      <w:pPr>
                        <w:spacing w:after="0"/>
                        <w:jc w:val="center"/>
                        <w:rPr>
                          <w:sz w:val="48"/>
                          <w:szCs w:val="48"/>
                          <w:lang w:eastAsia="zh-CN"/>
                        </w:rPr>
                      </w:pPr>
                      <w:r w:rsidRPr="007314AA">
                        <w:rPr>
                          <w:sz w:val="48"/>
                          <w:szCs w:val="48"/>
                          <w:lang w:eastAsia="zh-CN"/>
                        </w:rPr>
                        <w:t>我</w:t>
                      </w:r>
                      <w:r w:rsidRPr="007314AA">
                        <w:rPr>
                          <w:color w:val="0070C0"/>
                          <w:sz w:val="48"/>
                          <w:szCs w:val="48"/>
                          <w:lang w:eastAsia="zh-CN"/>
                        </w:rPr>
                        <w:t>很</w:t>
                      </w:r>
                      <w:r w:rsidRPr="007314AA">
                        <w:rPr>
                          <w:b/>
                          <w:sz w:val="48"/>
                          <w:szCs w:val="48"/>
                          <w:lang w:eastAsia="zh-CN"/>
                        </w:rPr>
                        <w:t>好</w:t>
                      </w:r>
                      <w:r w:rsidRPr="007314AA">
                        <w:rPr>
                          <w:sz w:val="48"/>
                          <w:szCs w:val="48"/>
                          <w:lang w:eastAsia="zh-CN"/>
                        </w:rPr>
                        <w:t>！</w:t>
                      </w:r>
                    </w:p>
                    <w:p w14:paraId="46AA698E" w14:textId="318B325B" w:rsidR="0008388A" w:rsidRDefault="0008388A" w:rsidP="0008388A">
                      <w:pPr>
                        <w:spacing w:after="0"/>
                        <w:jc w:val="center"/>
                        <w:rPr>
                          <w:rFonts w:ascii="Arial Black" w:hAnsi="Arial Black"/>
                          <w:sz w:val="12"/>
                          <w:szCs w:val="12"/>
                        </w:rPr>
                      </w:pPr>
                    </w:p>
                    <w:p w14:paraId="598342C1" w14:textId="29BF7F9F" w:rsidR="006D78E9" w:rsidRPr="006C51E6" w:rsidRDefault="006D78E9" w:rsidP="002E6DC5">
                      <w:pPr>
                        <w:spacing w:after="0"/>
                        <w:jc w:val="center"/>
                        <w:rPr>
                          <w:sz w:val="48"/>
                          <w:szCs w:val="48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863552" behindDoc="0" locked="0" layoutInCell="1" allowOverlap="1" wp14:anchorId="559B9EB3" wp14:editId="4E240C59">
                <wp:simplePos x="0" y="0"/>
                <wp:positionH relativeFrom="column">
                  <wp:posOffset>6779260</wp:posOffset>
                </wp:positionH>
                <wp:positionV relativeFrom="paragraph">
                  <wp:posOffset>-18415</wp:posOffset>
                </wp:positionV>
                <wp:extent cx="0" cy="7217410"/>
                <wp:effectExtent l="0" t="0" r="19050" b="2540"/>
                <wp:wrapNone/>
                <wp:docPr id="109" name="Straight Connector 1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21741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44030A95" id="Straight Connector 109" o:spid="_x0000_s1026" style="position:absolute;z-index:251863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533.8pt,-1.45pt" to="533.8pt,56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" strokecolor="black [3213]">
                <v:stroke dashstyle="dashDot"/>
              </v:line>
            </w:pict>
          </mc:Fallback>
        </mc:AlternateContent>
      </w: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795968" behindDoc="0" locked="0" layoutInCell="1" allowOverlap="1" wp14:anchorId="57FA8B92" wp14:editId="41C946B1">
                <wp:simplePos x="0" y="0"/>
                <wp:positionH relativeFrom="column">
                  <wp:posOffset>-80645</wp:posOffset>
                </wp:positionH>
                <wp:positionV relativeFrom="paragraph">
                  <wp:posOffset>5041265</wp:posOffset>
                </wp:positionV>
                <wp:extent cx="3167380" cy="2159635"/>
                <wp:effectExtent l="76200" t="76200" r="90170" b="88265"/>
                <wp:wrapNone/>
                <wp:docPr id="110" name="Text Box 1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67380" cy="215963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>
                          <a:glow rad="63500">
                            <a:sysClr val="windowText" lastClr="000000">
                              <a:alpha val="40000"/>
                            </a:sysClr>
                          </a:glow>
                        </a:effectLst>
                      </wps:spPr>
                      <wps:txbx>
                        <w:txbxContent>
                          <w:p w14:paraId="351BDE85" w14:textId="274DB003" w:rsidR="0008388A" w:rsidRDefault="0008388A" w:rsidP="0008388A">
                            <w:pPr>
                              <w:spacing w:after="0"/>
                              <w:jc w:val="center"/>
                              <w:rPr>
                                <w:rFonts w:ascii="Arial Black" w:hAnsi="Arial Black"/>
                                <w:sz w:val="12"/>
                                <w:szCs w:val="12"/>
                              </w:rPr>
                            </w:pPr>
                          </w:p>
                          <w:p w14:paraId="09345EE0" w14:textId="15699A50" w:rsidR="0008388A" w:rsidRDefault="0087203B" w:rsidP="002E6DC5">
                            <w:pPr>
                              <w:spacing w:after="0"/>
                              <w:jc w:val="center"/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sz w:val="48"/>
                                <w:szCs w:val="48"/>
                              </w:rPr>
                              <w:t>W</w:t>
                            </w:r>
                            <w:r w:rsidRPr="0087203B">
                              <w:rPr>
                                <w:sz w:val="48"/>
                                <w:szCs w:val="48"/>
                              </w:rPr>
                              <w:t xml:space="preserve">ǒ </w:t>
                            </w:r>
                            <w:r w:rsidRPr="0087203B">
                              <w:rPr>
                                <w:color w:val="0070C0"/>
                                <w:sz w:val="48"/>
                                <w:szCs w:val="48"/>
                              </w:rPr>
                              <w:t>hěn</w:t>
                            </w:r>
                            <w:r w:rsidRPr="0087203B">
                              <w:rPr>
                                <w:sz w:val="48"/>
                                <w:szCs w:val="48"/>
                              </w:rPr>
                              <w:t xml:space="preserve"> </w:t>
                            </w:r>
                            <w:r w:rsidRPr="0087203B">
                              <w:rPr>
                                <w:b/>
                                <w:sz w:val="48"/>
                                <w:szCs w:val="48"/>
                              </w:rPr>
                              <w:t>r</w:t>
                            </w:r>
                            <w:r w:rsidR="002E6DC5" w:rsidRPr="0087203B">
                              <w:rPr>
                                <w:b/>
                                <w:sz w:val="48"/>
                                <w:szCs w:val="48"/>
                              </w:rPr>
                              <w:t>è</w:t>
                            </w:r>
                            <w:r w:rsidRPr="0087203B">
                              <w:rPr>
                                <w:b/>
                                <w:sz w:val="48"/>
                                <w:szCs w:val="48"/>
                              </w:rPr>
                              <w:t>.</w:t>
                            </w:r>
                          </w:p>
                          <w:p w14:paraId="5F068F7D" w14:textId="59921EF7" w:rsidR="006D78E9" w:rsidRPr="004335C6" w:rsidRDefault="002F2AE6" w:rsidP="002E6DC5">
                            <w:pPr>
                              <w:spacing w:after="0"/>
                              <w:jc w:val="center"/>
                              <w:rPr>
                                <w:sz w:val="48"/>
                                <w:szCs w:val="48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48"/>
                                <w:szCs w:val="48"/>
                                <w:lang w:eastAsia="zh-CN"/>
                              </w:rPr>
                              <w:t>我</w:t>
                            </w:r>
                            <w:r w:rsidRPr="0087203B">
                              <w:rPr>
                                <w:color w:val="0070C0"/>
                                <w:sz w:val="48"/>
                                <w:szCs w:val="48"/>
                                <w:lang w:eastAsia="zh-CN"/>
                              </w:rPr>
                              <w:t>很</w:t>
                            </w:r>
                            <w:r w:rsidR="006D78E9" w:rsidRPr="0087203B">
                              <w:rPr>
                                <w:b/>
                                <w:sz w:val="48"/>
                                <w:szCs w:val="48"/>
                              </w:rPr>
                              <w:t>热</w:t>
                            </w:r>
                            <w:r>
                              <w:rPr>
                                <w:rFonts w:hint="eastAsia"/>
                                <w:sz w:val="48"/>
                                <w:szCs w:val="48"/>
                                <w:lang w:eastAsia="zh-CN"/>
                              </w:rPr>
                              <w:t>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FA8B92" id="Text Box 110" o:spid="_x0000_s1041" type="#_x0000_t202" style="position:absolute;margin-left:-6.35pt;margin-top:396.95pt;width:249.4pt;height:170.05pt;z-index:251795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" fillcolor="window" strokeweight=".5pt">
                <v:textbox>
                  <w:txbxContent>
                    <w:p w14:paraId="351BDE85" w14:textId="274DB003" w:rsidR="0008388A" w:rsidRDefault="0008388A" w:rsidP="0008388A">
                      <w:pPr>
                        <w:spacing w:after="0"/>
                        <w:jc w:val="center"/>
                        <w:rPr>
                          <w:rFonts w:ascii="Arial Black" w:hAnsi="Arial Black"/>
                          <w:sz w:val="12"/>
                          <w:szCs w:val="12"/>
                        </w:rPr>
                      </w:pPr>
                    </w:p>
                    <w:p w14:paraId="09345EE0" w14:textId="15699A50" w:rsidR="0008388A" w:rsidRDefault="0087203B" w:rsidP="002E6DC5">
                      <w:pPr>
                        <w:spacing w:after="0"/>
                        <w:jc w:val="center"/>
                        <w:rPr>
                          <w:sz w:val="48"/>
                          <w:szCs w:val="48"/>
                        </w:rPr>
                      </w:pPr>
                      <w:r>
                        <w:rPr>
                          <w:sz w:val="48"/>
                          <w:szCs w:val="48"/>
                        </w:rPr>
                        <w:t>W</w:t>
                      </w:r>
                      <w:r w:rsidRPr="0087203B">
                        <w:rPr>
                          <w:sz w:val="48"/>
                          <w:szCs w:val="48"/>
                        </w:rPr>
                        <w:t xml:space="preserve">ǒ </w:t>
                      </w:r>
                      <w:r w:rsidRPr="0087203B">
                        <w:rPr>
                          <w:color w:val="0070C0"/>
                          <w:sz w:val="48"/>
                          <w:szCs w:val="48"/>
                        </w:rPr>
                        <w:t>hěn</w:t>
                      </w:r>
                      <w:r w:rsidRPr="0087203B">
                        <w:rPr>
                          <w:sz w:val="48"/>
                          <w:szCs w:val="48"/>
                        </w:rPr>
                        <w:t xml:space="preserve"> </w:t>
                      </w:r>
                      <w:r w:rsidRPr="0087203B">
                        <w:rPr>
                          <w:b/>
                          <w:sz w:val="48"/>
                          <w:szCs w:val="48"/>
                        </w:rPr>
                        <w:t>r</w:t>
                      </w:r>
                      <w:r w:rsidR="002E6DC5" w:rsidRPr="0087203B">
                        <w:rPr>
                          <w:b/>
                          <w:sz w:val="48"/>
                          <w:szCs w:val="48"/>
                        </w:rPr>
                        <w:t>è</w:t>
                      </w:r>
                      <w:r w:rsidRPr="0087203B">
                        <w:rPr>
                          <w:b/>
                          <w:sz w:val="48"/>
                          <w:szCs w:val="48"/>
                        </w:rPr>
                        <w:t>.</w:t>
                      </w:r>
                    </w:p>
                    <w:p w14:paraId="5F068F7D" w14:textId="59921EF7" w:rsidR="006D78E9" w:rsidRPr="004335C6" w:rsidRDefault="002F2AE6" w:rsidP="002E6DC5">
                      <w:pPr>
                        <w:spacing w:after="0"/>
                        <w:jc w:val="center"/>
                        <w:rPr>
                          <w:sz w:val="48"/>
                          <w:szCs w:val="48"/>
                          <w:lang w:eastAsia="zh-CN"/>
                        </w:rPr>
                      </w:pPr>
                      <w:r>
                        <w:rPr>
                          <w:rFonts w:hint="eastAsia"/>
                          <w:sz w:val="48"/>
                          <w:szCs w:val="48"/>
                          <w:lang w:eastAsia="zh-CN"/>
                        </w:rPr>
                        <w:t>我</w:t>
                      </w:r>
                      <w:r w:rsidRPr="0087203B">
                        <w:rPr>
                          <w:color w:val="0070C0"/>
                          <w:sz w:val="48"/>
                          <w:szCs w:val="48"/>
                          <w:lang w:eastAsia="zh-CN"/>
                        </w:rPr>
                        <w:t>很</w:t>
                      </w:r>
                      <w:r w:rsidR="006D78E9" w:rsidRPr="0087203B">
                        <w:rPr>
                          <w:b/>
                          <w:sz w:val="48"/>
                          <w:szCs w:val="48"/>
                        </w:rPr>
                        <w:t>热</w:t>
                      </w:r>
                      <w:r>
                        <w:rPr>
                          <w:rFonts w:hint="eastAsia"/>
                          <w:sz w:val="48"/>
                          <w:szCs w:val="48"/>
                          <w:lang w:eastAsia="zh-CN"/>
                        </w:rPr>
                        <w:t>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857408" behindDoc="0" locked="0" layoutInCell="1" allowOverlap="1" wp14:anchorId="61A9C84B" wp14:editId="4975D6D6">
                <wp:simplePos x="0" y="0"/>
                <wp:positionH relativeFrom="column">
                  <wp:posOffset>3274060</wp:posOffset>
                </wp:positionH>
                <wp:positionV relativeFrom="paragraph">
                  <wp:posOffset>-18415</wp:posOffset>
                </wp:positionV>
                <wp:extent cx="0" cy="7217410"/>
                <wp:effectExtent l="0" t="0" r="19050" b="2540"/>
                <wp:wrapNone/>
                <wp:docPr id="111" name="Straight Connector 1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21741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96BCE62" id="Straight Connector 111" o:spid="_x0000_s1026" style="position:absolute;z-index:251857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57.8pt,-1.45pt" to="257.8pt,56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" strokecolor="black [3213]">
                <v:stroke dashstyle="dashDot"/>
              </v:line>
            </w:pict>
          </mc:Fallback>
        </mc:AlternateContent>
      </w: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851264" behindDoc="0" locked="0" layoutInCell="1" allowOverlap="1" wp14:anchorId="48BFB7AB" wp14:editId="7DF5F27C">
                <wp:simplePos x="0" y="0"/>
                <wp:positionH relativeFrom="column">
                  <wp:posOffset>-126365</wp:posOffset>
                </wp:positionH>
                <wp:positionV relativeFrom="paragraph">
                  <wp:posOffset>4877435</wp:posOffset>
                </wp:positionV>
                <wp:extent cx="10364470" cy="0"/>
                <wp:effectExtent l="0" t="0" r="17780" b="19050"/>
                <wp:wrapNone/>
                <wp:docPr id="112" name="Straight Connector 1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364470" cy="0"/>
                        </a:xfrm>
                        <a:prstGeom prst="line">
                          <a:avLst/>
                        </a:prstGeom>
                        <a:ln>
                          <a:prstDash val="dashDot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8C510AF" id="Straight Connector 112" o:spid="_x0000_s1026" style="position:absolute;z-index:251851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.95pt,384.05pt" to="806.15pt,38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" strokecolor="black [3040]">
                <v:stroke dashstyle="dashDot"/>
              </v:line>
            </w:pict>
          </mc:Fallback>
        </mc:AlternateContent>
      </w: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845120" behindDoc="0" locked="0" layoutInCell="1" allowOverlap="1" wp14:anchorId="5F64774E" wp14:editId="2C41D9B5">
                <wp:simplePos x="0" y="0"/>
                <wp:positionH relativeFrom="column">
                  <wp:posOffset>-126365</wp:posOffset>
                </wp:positionH>
                <wp:positionV relativeFrom="paragraph">
                  <wp:posOffset>2324735</wp:posOffset>
                </wp:positionV>
                <wp:extent cx="10364470" cy="0"/>
                <wp:effectExtent l="0" t="0" r="17780" b="19050"/>
                <wp:wrapNone/>
                <wp:docPr id="113" name="Straight Connector 1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364470" cy="0"/>
                        </a:xfrm>
                        <a:prstGeom prst="line">
                          <a:avLst/>
                        </a:prstGeom>
                        <a:ln>
                          <a:prstDash val="dashDot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E4E8344" id="Straight Connector 113" o:spid="_x0000_s1026" style="position:absolute;z-index:251845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.95pt,183.05pt" to="806.15pt,18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" strokecolor="black [3040]">
                <v:stroke dashstyle="dashDot"/>
              </v:line>
            </w:pict>
          </mc:Fallback>
        </mc:AlternateContent>
      </w: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832832" behindDoc="0" locked="0" layoutInCell="1" allowOverlap="1" wp14:anchorId="7549BD95" wp14:editId="28FAEC40">
                <wp:simplePos x="0" y="0"/>
                <wp:positionH relativeFrom="column">
                  <wp:posOffset>3444240</wp:posOffset>
                </wp:positionH>
                <wp:positionV relativeFrom="paragraph">
                  <wp:posOffset>5034915</wp:posOffset>
                </wp:positionV>
                <wp:extent cx="3168000" cy="2160000"/>
                <wp:effectExtent l="76200" t="76200" r="90170" b="88265"/>
                <wp:wrapNone/>
                <wp:docPr id="114" name="Text Box 1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68000" cy="2160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>
                          <a:glow rad="63500">
                            <a:schemeClr val="tx1">
                              <a:alpha val="40000"/>
                            </a:schemeClr>
                          </a:glow>
                        </a:effec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F84FD5C" w14:textId="77777777" w:rsidR="007314AA" w:rsidRDefault="007314AA" w:rsidP="007314AA">
                            <w:pPr>
                              <w:spacing w:after="0"/>
                              <w:jc w:val="center"/>
                              <w:rPr>
                                <w:rFonts w:ascii="Helvetica" w:hAnsi="Helvetica"/>
                                <w:color w:val="333333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sz w:val="48"/>
                                <w:szCs w:val="48"/>
                              </w:rPr>
                              <w:t>W</w:t>
                            </w:r>
                            <w:r w:rsidRPr="0087203B">
                              <w:rPr>
                                <w:sz w:val="48"/>
                                <w:szCs w:val="48"/>
                              </w:rPr>
                              <w:t xml:space="preserve">ǒ </w:t>
                            </w:r>
                            <w:r w:rsidRPr="0087203B">
                              <w:rPr>
                                <w:color w:val="0070C0"/>
                                <w:sz w:val="48"/>
                                <w:szCs w:val="48"/>
                              </w:rPr>
                              <w:t>hěn</w:t>
                            </w:r>
                            <w:r w:rsidRPr="0087203B">
                              <w:rPr>
                                <w:sz w:val="48"/>
                                <w:szCs w:val="48"/>
                              </w:rPr>
                              <w:t xml:space="preserve"> </w:t>
                            </w:r>
                            <w:r w:rsidRPr="007314AA">
                              <w:rPr>
                                <w:rFonts w:ascii="Helvetica" w:hAnsi="Helvetica"/>
                                <w:b/>
                                <w:sz w:val="48"/>
                                <w:szCs w:val="48"/>
                              </w:rPr>
                              <w:t>lěng</w:t>
                            </w:r>
                            <w:r w:rsidRPr="007314AA">
                              <w:rPr>
                                <w:rFonts w:ascii="Helvetica" w:hAnsi="Helvetica"/>
                                <w:sz w:val="48"/>
                                <w:szCs w:val="48"/>
                              </w:rPr>
                              <w:t>.</w:t>
                            </w:r>
                          </w:p>
                          <w:p w14:paraId="5BF8ACDA" w14:textId="77777777" w:rsidR="007314AA" w:rsidRPr="002E6DC5" w:rsidRDefault="007314AA" w:rsidP="007314AA">
                            <w:pPr>
                              <w:spacing w:after="0"/>
                              <w:jc w:val="center"/>
                              <w:rPr>
                                <w:rFonts w:ascii="Arial Black" w:hAnsi="Arial Black"/>
                                <w:sz w:val="48"/>
                                <w:szCs w:val="48"/>
                                <w:lang w:eastAsia="zh-CN"/>
                              </w:rPr>
                            </w:pPr>
                            <w:r>
                              <w:rPr>
                                <w:rFonts w:ascii="Arial Black" w:hAnsi="Arial Black" w:hint="eastAsia"/>
                                <w:sz w:val="48"/>
                                <w:szCs w:val="48"/>
                                <w:lang w:eastAsia="zh-CN"/>
                              </w:rPr>
                              <w:t>我</w:t>
                            </w:r>
                            <w:r w:rsidRPr="0087203B">
                              <w:rPr>
                                <w:rFonts w:ascii="Arial Black" w:hAnsi="Arial Black" w:hint="eastAsia"/>
                                <w:color w:val="0070C0"/>
                                <w:sz w:val="48"/>
                                <w:szCs w:val="48"/>
                                <w:lang w:eastAsia="zh-CN"/>
                              </w:rPr>
                              <w:t>很</w:t>
                            </w:r>
                            <w:r w:rsidRPr="0087203B">
                              <w:rPr>
                                <w:rFonts w:ascii="Arial Black" w:hAnsi="Arial Black"/>
                                <w:b/>
                                <w:sz w:val="48"/>
                                <w:szCs w:val="48"/>
                              </w:rPr>
                              <w:t>冷</w:t>
                            </w:r>
                            <w:r>
                              <w:rPr>
                                <w:rFonts w:ascii="Arial Black" w:hAnsi="Arial Black" w:hint="eastAsia"/>
                                <w:sz w:val="48"/>
                                <w:szCs w:val="48"/>
                                <w:lang w:eastAsia="zh-CN"/>
                              </w:rPr>
                              <w:t>。</w:t>
                            </w:r>
                          </w:p>
                          <w:p w14:paraId="5BCEC021" w14:textId="69AE34DC" w:rsidR="006D78E9" w:rsidRPr="00DC21FC" w:rsidRDefault="006D78E9" w:rsidP="0008388A">
                            <w:pPr>
                              <w:spacing w:after="0"/>
                              <w:jc w:val="center"/>
                              <w:rPr>
                                <w:sz w:val="48"/>
                                <w:szCs w:val="48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49BD95" id="Text Box 114" o:spid="_x0000_s1042" type="#_x0000_t202" style="position:absolute;margin-left:271.2pt;margin-top:396.45pt;width:249.45pt;height:170.1pt;z-index:251832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" fillcolor="white [3201]" strokeweight=".5pt">
                <v:textbox>
                  <w:txbxContent>
                    <w:p w14:paraId="6F84FD5C" w14:textId="77777777" w:rsidR="007314AA" w:rsidRDefault="007314AA" w:rsidP="007314AA">
                      <w:pPr>
                        <w:spacing w:after="0"/>
                        <w:jc w:val="center"/>
                        <w:rPr>
                          <w:rFonts w:ascii="Helvetica" w:hAnsi="Helvetica"/>
                          <w:color w:val="333333"/>
                          <w:sz w:val="48"/>
                          <w:szCs w:val="48"/>
                        </w:rPr>
                      </w:pPr>
                      <w:r>
                        <w:rPr>
                          <w:sz w:val="48"/>
                          <w:szCs w:val="48"/>
                        </w:rPr>
                        <w:t>W</w:t>
                      </w:r>
                      <w:r w:rsidRPr="0087203B">
                        <w:rPr>
                          <w:sz w:val="48"/>
                          <w:szCs w:val="48"/>
                        </w:rPr>
                        <w:t xml:space="preserve">ǒ </w:t>
                      </w:r>
                      <w:r w:rsidRPr="0087203B">
                        <w:rPr>
                          <w:color w:val="0070C0"/>
                          <w:sz w:val="48"/>
                          <w:szCs w:val="48"/>
                        </w:rPr>
                        <w:t>hěn</w:t>
                      </w:r>
                      <w:r w:rsidRPr="0087203B">
                        <w:rPr>
                          <w:sz w:val="48"/>
                          <w:szCs w:val="48"/>
                        </w:rPr>
                        <w:t xml:space="preserve"> </w:t>
                      </w:r>
                      <w:r w:rsidRPr="007314AA">
                        <w:rPr>
                          <w:rFonts w:ascii="Helvetica" w:hAnsi="Helvetica"/>
                          <w:b/>
                          <w:sz w:val="48"/>
                          <w:szCs w:val="48"/>
                        </w:rPr>
                        <w:t>lěng</w:t>
                      </w:r>
                      <w:r w:rsidRPr="007314AA">
                        <w:rPr>
                          <w:rFonts w:ascii="Helvetica" w:hAnsi="Helvetica"/>
                          <w:sz w:val="48"/>
                          <w:szCs w:val="48"/>
                        </w:rPr>
                        <w:t>.</w:t>
                      </w:r>
                    </w:p>
                    <w:p w14:paraId="5BF8ACDA" w14:textId="77777777" w:rsidR="007314AA" w:rsidRPr="002E6DC5" w:rsidRDefault="007314AA" w:rsidP="007314AA">
                      <w:pPr>
                        <w:spacing w:after="0"/>
                        <w:jc w:val="center"/>
                        <w:rPr>
                          <w:rFonts w:ascii="Arial Black" w:hAnsi="Arial Black"/>
                          <w:sz w:val="48"/>
                          <w:szCs w:val="48"/>
                          <w:lang w:eastAsia="zh-CN"/>
                        </w:rPr>
                      </w:pPr>
                      <w:r>
                        <w:rPr>
                          <w:rFonts w:ascii="Arial Black" w:hAnsi="Arial Black" w:hint="eastAsia"/>
                          <w:sz w:val="48"/>
                          <w:szCs w:val="48"/>
                          <w:lang w:eastAsia="zh-CN"/>
                        </w:rPr>
                        <w:t>我</w:t>
                      </w:r>
                      <w:r w:rsidRPr="0087203B">
                        <w:rPr>
                          <w:rFonts w:ascii="Arial Black" w:hAnsi="Arial Black" w:hint="eastAsia"/>
                          <w:color w:val="0070C0"/>
                          <w:sz w:val="48"/>
                          <w:szCs w:val="48"/>
                          <w:lang w:eastAsia="zh-CN"/>
                        </w:rPr>
                        <w:t>很</w:t>
                      </w:r>
                      <w:r w:rsidRPr="0087203B">
                        <w:rPr>
                          <w:rFonts w:ascii="Arial Black" w:hAnsi="Arial Black"/>
                          <w:b/>
                          <w:sz w:val="48"/>
                          <w:szCs w:val="48"/>
                        </w:rPr>
                        <w:t>冷</w:t>
                      </w:r>
                      <w:r>
                        <w:rPr>
                          <w:rFonts w:ascii="Arial Black" w:hAnsi="Arial Black" w:hint="eastAsia"/>
                          <w:sz w:val="48"/>
                          <w:szCs w:val="48"/>
                          <w:lang w:eastAsia="zh-CN"/>
                        </w:rPr>
                        <w:t>。</w:t>
                      </w:r>
                    </w:p>
                    <w:p w14:paraId="5BCEC021" w14:textId="69AE34DC" w:rsidR="006D78E9" w:rsidRPr="00DC21FC" w:rsidRDefault="006D78E9" w:rsidP="0008388A">
                      <w:pPr>
                        <w:spacing w:after="0"/>
                        <w:jc w:val="center"/>
                        <w:rPr>
                          <w:sz w:val="48"/>
                          <w:szCs w:val="48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820544" behindDoc="0" locked="0" layoutInCell="1" allowOverlap="1" wp14:anchorId="3D46151D" wp14:editId="44A4C669">
                <wp:simplePos x="0" y="0"/>
                <wp:positionH relativeFrom="column">
                  <wp:posOffset>3444240</wp:posOffset>
                </wp:positionH>
                <wp:positionV relativeFrom="paragraph">
                  <wp:posOffset>2520315</wp:posOffset>
                </wp:positionV>
                <wp:extent cx="3168000" cy="2160000"/>
                <wp:effectExtent l="76200" t="76200" r="90170" b="88265"/>
                <wp:wrapNone/>
                <wp:docPr id="115" name="Text Box 1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68000" cy="2160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>
                          <a:glow rad="63500">
                            <a:schemeClr val="tx1">
                              <a:alpha val="40000"/>
                            </a:schemeClr>
                          </a:glow>
                        </a:effec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CB0ED4B" w14:textId="1DFC88DB" w:rsidR="0008388A" w:rsidRDefault="0008388A" w:rsidP="0008388A">
                            <w:pPr>
                              <w:spacing w:after="0"/>
                              <w:jc w:val="center"/>
                              <w:rPr>
                                <w:rFonts w:ascii="Arial Black" w:hAnsi="Arial Black"/>
                                <w:sz w:val="12"/>
                                <w:szCs w:val="12"/>
                              </w:rPr>
                            </w:pPr>
                          </w:p>
                          <w:p w14:paraId="2A8C63DD" w14:textId="0B70EF75" w:rsidR="0008388A" w:rsidRDefault="0087203B" w:rsidP="002E6DC5">
                            <w:pPr>
                              <w:spacing w:after="0"/>
                              <w:jc w:val="center"/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sz w:val="48"/>
                                <w:szCs w:val="48"/>
                              </w:rPr>
                              <w:t>W</w:t>
                            </w:r>
                            <w:r w:rsidRPr="0087203B">
                              <w:rPr>
                                <w:sz w:val="48"/>
                                <w:szCs w:val="48"/>
                              </w:rPr>
                              <w:t xml:space="preserve">ǒ </w:t>
                            </w:r>
                            <w:r w:rsidRPr="0087203B">
                              <w:rPr>
                                <w:color w:val="0070C0"/>
                                <w:sz w:val="48"/>
                                <w:szCs w:val="48"/>
                              </w:rPr>
                              <w:t>hěn</w:t>
                            </w:r>
                            <w:r w:rsidRPr="0087203B">
                              <w:rPr>
                                <w:sz w:val="48"/>
                                <w:szCs w:val="48"/>
                              </w:rPr>
                              <w:t xml:space="preserve"> </w:t>
                            </w:r>
                            <w:r w:rsidR="002E6DC5" w:rsidRPr="0087203B">
                              <w:rPr>
                                <w:b/>
                                <w:sz w:val="48"/>
                                <w:szCs w:val="48"/>
                              </w:rPr>
                              <w:t>shēng qì</w:t>
                            </w:r>
                            <w:r>
                              <w:rPr>
                                <w:b/>
                                <w:sz w:val="48"/>
                                <w:szCs w:val="48"/>
                              </w:rPr>
                              <w:t>.</w:t>
                            </w:r>
                          </w:p>
                          <w:p w14:paraId="42ED2BCE" w14:textId="1FD2ECBF" w:rsidR="006D78E9" w:rsidRPr="00F72248" w:rsidRDefault="002F2AE6" w:rsidP="002F2AE6">
                            <w:pPr>
                              <w:spacing w:after="0"/>
                              <w:jc w:val="center"/>
                              <w:rPr>
                                <w:sz w:val="48"/>
                                <w:szCs w:val="48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48"/>
                                <w:szCs w:val="48"/>
                                <w:lang w:eastAsia="zh-CN"/>
                              </w:rPr>
                              <w:t>我</w:t>
                            </w:r>
                            <w:r w:rsidRPr="0087203B">
                              <w:rPr>
                                <w:rFonts w:hint="eastAsia"/>
                                <w:color w:val="0070C0"/>
                                <w:sz w:val="48"/>
                                <w:szCs w:val="48"/>
                                <w:lang w:eastAsia="zh-CN"/>
                              </w:rPr>
                              <w:t>很</w:t>
                            </w:r>
                            <w:r w:rsidR="006D78E9" w:rsidRPr="0087203B">
                              <w:rPr>
                                <w:b/>
                                <w:sz w:val="48"/>
                                <w:szCs w:val="48"/>
                              </w:rPr>
                              <w:t>生气</w:t>
                            </w:r>
                            <w:r>
                              <w:rPr>
                                <w:rFonts w:hint="eastAsia"/>
                                <w:sz w:val="48"/>
                                <w:szCs w:val="48"/>
                                <w:lang w:eastAsia="zh-CN"/>
                              </w:rPr>
                              <w:t>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46151D" id="Text Box 115" o:spid="_x0000_s1043" type="#_x0000_t202" style="position:absolute;margin-left:271.2pt;margin-top:198.45pt;width:249.45pt;height:170.1pt;z-index:251820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" fillcolor="white [3201]" strokeweight=".5pt">
                <v:textbox>
                  <w:txbxContent>
                    <w:p w14:paraId="7CB0ED4B" w14:textId="1DFC88DB" w:rsidR="0008388A" w:rsidRDefault="0008388A" w:rsidP="0008388A">
                      <w:pPr>
                        <w:spacing w:after="0"/>
                        <w:jc w:val="center"/>
                        <w:rPr>
                          <w:rFonts w:ascii="Arial Black" w:hAnsi="Arial Black"/>
                          <w:sz w:val="12"/>
                          <w:szCs w:val="12"/>
                        </w:rPr>
                      </w:pPr>
                    </w:p>
                    <w:p w14:paraId="2A8C63DD" w14:textId="0B70EF75" w:rsidR="0008388A" w:rsidRDefault="0087203B" w:rsidP="002E6DC5">
                      <w:pPr>
                        <w:spacing w:after="0"/>
                        <w:jc w:val="center"/>
                        <w:rPr>
                          <w:sz w:val="48"/>
                          <w:szCs w:val="48"/>
                        </w:rPr>
                      </w:pPr>
                      <w:r>
                        <w:rPr>
                          <w:sz w:val="48"/>
                          <w:szCs w:val="48"/>
                        </w:rPr>
                        <w:t>W</w:t>
                      </w:r>
                      <w:r w:rsidRPr="0087203B">
                        <w:rPr>
                          <w:sz w:val="48"/>
                          <w:szCs w:val="48"/>
                        </w:rPr>
                        <w:t xml:space="preserve">ǒ </w:t>
                      </w:r>
                      <w:r w:rsidRPr="0087203B">
                        <w:rPr>
                          <w:color w:val="0070C0"/>
                          <w:sz w:val="48"/>
                          <w:szCs w:val="48"/>
                        </w:rPr>
                        <w:t>hěn</w:t>
                      </w:r>
                      <w:r w:rsidRPr="0087203B">
                        <w:rPr>
                          <w:sz w:val="48"/>
                          <w:szCs w:val="48"/>
                        </w:rPr>
                        <w:t xml:space="preserve"> </w:t>
                      </w:r>
                      <w:r w:rsidR="002E6DC5" w:rsidRPr="0087203B">
                        <w:rPr>
                          <w:b/>
                          <w:sz w:val="48"/>
                          <w:szCs w:val="48"/>
                        </w:rPr>
                        <w:t>shēng qì</w:t>
                      </w:r>
                      <w:r>
                        <w:rPr>
                          <w:b/>
                          <w:sz w:val="48"/>
                          <w:szCs w:val="48"/>
                        </w:rPr>
                        <w:t>.</w:t>
                      </w:r>
                    </w:p>
                    <w:p w14:paraId="42ED2BCE" w14:textId="1FD2ECBF" w:rsidR="006D78E9" w:rsidRPr="00F72248" w:rsidRDefault="002F2AE6" w:rsidP="002F2AE6">
                      <w:pPr>
                        <w:spacing w:after="0"/>
                        <w:jc w:val="center"/>
                        <w:rPr>
                          <w:sz w:val="48"/>
                          <w:szCs w:val="48"/>
                          <w:lang w:eastAsia="zh-CN"/>
                        </w:rPr>
                      </w:pPr>
                      <w:r>
                        <w:rPr>
                          <w:rFonts w:hint="eastAsia"/>
                          <w:sz w:val="48"/>
                          <w:szCs w:val="48"/>
                          <w:lang w:eastAsia="zh-CN"/>
                        </w:rPr>
                        <w:t>我</w:t>
                      </w:r>
                      <w:r w:rsidRPr="0087203B">
                        <w:rPr>
                          <w:rFonts w:hint="eastAsia"/>
                          <w:color w:val="0070C0"/>
                          <w:sz w:val="48"/>
                          <w:szCs w:val="48"/>
                          <w:lang w:eastAsia="zh-CN"/>
                        </w:rPr>
                        <w:t>很</w:t>
                      </w:r>
                      <w:r w:rsidR="006D78E9" w:rsidRPr="0087203B">
                        <w:rPr>
                          <w:b/>
                          <w:sz w:val="48"/>
                          <w:szCs w:val="48"/>
                        </w:rPr>
                        <w:t>生气</w:t>
                      </w:r>
                      <w:r>
                        <w:rPr>
                          <w:rFonts w:hint="eastAsia"/>
                          <w:sz w:val="48"/>
                          <w:szCs w:val="48"/>
                          <w:lang w:eastAsia="zh-CN"/>
                        </w:rPr>
                        <w:t>。</w:t>
                      </w:r>
                    </w:p>
                  </w:txbxContent>
                </v:textbox>
              </v:shape>
            </w:pict>
          </mc:Fallback>
        </mc:AlternateContent>
      </w:r>
    </w:p>
    <w:p w14:paraId="74708E68" w14:textId="19E7299C" w:rsidR="0008388A" w:rsidRDefault="0008388A" w:rsidP="0008388A"/>
    <w:p w14:paraId="54341731" w14:textId="6D6AA49D" w:rsidR="0008388A" w:rsidRDefault="0008388A" w:rsidP="0008388A"/>
    <w:p w14:paraId="2F3A17DE" w14:textId="62B26ACD" w:rsidR="0008388A" w:rsidRDefault="0008388A" w:rsidP="0008388A"/>
    <w:p w14:paraId="71B81B6D" w14:textId="3F012673" w:rsidR="0008388A" w:rsidRDefault="0008388A" w:rsidP="0008388A"/>
    <w:p w14:paraId="2A2CDB60" w14:textId="15E8C44D" w:rsidR="0008388A" w:rsidRDefault="0008388A" w:rsidP="0008388A"/>
    <w:p w14:paraId="1DBF69F5" w14:textId="5350A762" w:rsidR="0008388A" w:rsidRDefault="0008388A" w:rsidP="0008388A"/>
    <w:p w14:paraId="58322A19" w14:textId="1785F693" w:rsidR="0008388A" w:rsidRDefault="0008388A" w:rsidP="0008388A"/>
    <w:p w14:paraId="095111B0" w14:textId="06204DD4" w:rsidR="0008388A" w:rsidRDefault="0008388A" w:rsidP="0008388A"/>
    <w:p w14:paraId="20567D08" w14:textId="31076C88" w:rsidR="0008388A" w:rsidRDefault="0008388A" w:rsidP="0008388A"/>
    <w:p w14:paraId="04DB61F8" w14:textId="6F4A2249" w:rsidR="0008388A" w:rsidRDefault="0008388A" w:rsidP="0008388A"/>
    <w:p w14:paraId="0A123765" w14:textId="77E3CE51" w:rsidR="0008388A" w:rsidRDefault="0008388A" w:rsidP="0008388A"/>
    <w:p w14:paraId="796EF534" w14:textId="30C1CECB" w:rsidR="0008388A" w:rsidRDefault="0008388A" w:rsidP="0008388A"/>
    <w:p w14:paraId="162701D0" w14:textId="717D47A6" w:rsidR="0008388A" w:rsidRDefault="0008388A" w:rsidP="0008388A"/>
    <w:p w14:paraId="6E32A942" w14:textId="28942FDB" w:rsidR="0008388A" w:rsidRDefault="0008388A" w:rsidP="0008388A"/>
    <w:p w14:paraId="57FCA72B" w14:textId="12A608D2" w:rsidR="0008388A" w:rsidRDefault="0008388A" w:rsidP="0008388A"/>
    <w:p w14:paraId="06AD1EDC" w14:textId="3A8584BC" w:rsidR="0008388A" w:rsidRDefault="0008388A" w:rsidP="0008388A"/>
    <w:p w14:paraId="2F41FD95" w14:textId="11AA1C71" w:rsidR="0008388A" w:rsidRDefault="0008388A" w:rsidP="0008388A"/>
    <w:p w14:paraId="4611D053" w14:textId="3471DF9D" w:rsidR="0008388A" w:rsidRDefault="0008388A" w:rsidP="0008388A"/>
    <w:p w14:paraId="0F9C4D40" w14:textId="7A4C411A" w:rsidR="0008388A" w:rsidRDefault="0008388A" w:rsidP="0008388A"/>
    <w:p w14:paraId="6575C701" w14:textId="77706AAD" w:rsidR="0008388A" w:rsidRDefault="0008388A" w:rsidP="0008388A"/>
    <w:p w14:paraId="5F80BDC7" w14:textId="37F2400B" w:rsidR="0008388A" w:rsidRDefault="0008388A" w:rsidP="0008388A"/>
    <w:p w14:paraId="68FD6803" w14:textId="77777777" w:rsidR="0008388A" w:rsidRDefault="0008388A" w:rsidP="0008388A">
      <w:r>
        <w:rPr>
          <w:noProof/>
          <w:lang w:eastAsia="zh-CN"/>
        </w:rPr>
        <w:lastRenderedPageBreak/>
        <mc:AlternateContent>
          <mc:Choice Requires="wps">
            <w:drawing>
              <wp:anchor distT="0" distB="0" distL="114300" distR="114300" simplePos="0" relativeHeight="251886080" behindDoc="0" locked="0" layoutInCell="1" allowOverlap="1" wp14:anchorId="0F514DC0" wp14:editId="3D206603">
                <wp:simplePos x="0" y="0"/>
                <wp:positionH relativeFrom="column">
                  <wp:posOffset>6939915</wp:posOffset>
                </wp:positionH>
                <wp:positionV relativeFrom="paragraph">
                  <wp:posOffset>5039360</wp:posOffset>
                </wp:positionV>
                <wp:extent cx="3167380" cy="2159635"/>
                <wp:effectExtent l="76200" t="76200" r="90170" b="88265"/>
                <wp:wrapNone/>
                <wp:docPr id="138" name="Text Box 1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67380" cy="21596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>
                          <a:glow rad="63500">
                            <a:schemeClr val="tx1">
                              <a:alpha val="40000"/>
                            </a:schemeClr>
                          </a:glow>
                        </a:effec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3B6BC05" w14:textId="77777777" w:rsidR="0008388A" w:rsidRPr="00123D55" w:rsidRDefault="0008388A" w:rsidP="0008388A">
                            <w:pPr>
                              <w:spacing w:after="0"/>
                              <w:jc w:val="center"/>
                              <w:rPr>
                                <w:rFonts w:ascii="Arial Black" w:hAnsi="Arial Black"/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514DC0" id="Text Box 138" o:spid="_x0000_s1044" type="#_x0000_t202" style="position:absolute;margin-left:546.45pt;margin-top:396.8pt;width:249.4pt;height:170.05pt;z-index:251886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" fillcolor="white [3201]" strokeweight=".5pt">
                <v:textbox>
                  <w:txbxContent>
                    <w:p w14:paraId="43B6BC05" w14:textId="77777777" w:rsidR="0008388A" w:rsidRPr="00123D55" w:rsidRDefault="0008388A" w:rsidP="0008388A">
                      <w:pPr>
                        <w:spacing w:after="0"/>
                        <w:jc w:val="center"/>
                        <w:rPr>
                          <w:rFonts w:ascii="Arial Black" w:hAnsi="Arial Black"/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884032" behindDoc="0" locked="0" layoutInCell="1" allowOverlap="1" wp14:anchorId="1EF661D3" wp14:editId="6D13A23B">
                <wp:simplePos x="0" y="0"/>
                <wp:positionH relativeFrom="column">
                  <wp:posOffset>6939915</wp:posOffset>
                </wp:positionH>
                <wp:positionV relativeFrom="paragraph">
                  <wp:posOffset>2510790</wp:posOffset>
                </wp:positionV>
                <wp:extent cx="3167380" cy="2159635"/>
                <wp:effectExtent l="76200" t="76200" r="90170" b="88265"/>
                <wp:wrapNone/>
                <wp:docPr id="139" name="Text Box 1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67380" cy="21596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>
                          <a:glow rad="63500">
                            <a:schemeClr val="tx1">
                              <a:alpha val="40000"/>
                            </a:schemeClr>
                          </a:glow>
                        </a:effec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C0C4474" w14:textId="77777777" w:rsidR="0008388A" w:rsidRPr="00123D55" w:rsidRDefault="0008388A" w:rsidP="0008388A">
                            <w:pPr>
                              <w:spacing w:after="0"/>
                              <w:jc w:val="center"/>
                              <w:rPr>
                                <w:rFonts w:ascii="Arial Black" w:hAnsi="Arial Black"/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F661D3" id="Text Box 139" o:spid="_x0000_s1045" type="#_x0000_t202" style="position:absolute;margin-left:546.45pt;margin-top:197.7pt;width:249.4pt;height:170.05pt;z-index:251884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" fillcolor="white [3201]" strokeweight=".5pt">
                <v:textbox>
                  <w:txbxContent>
                    <w:p w14:paraId="4C0C4474" w14:textId="77777777" w:rsidR="0008388A" w:rsidRPr="00123D55" w:rsidRDefault="0008388A" w:rsidP="0008388A">
                      <w:pPr>
                        <w:spacing w:after="0"/>
                        <w:jc w:val="center"/>
                        <w:rPr>
                          <w:rFonts w:ascii="Arial Black" w:hAnsi="Arial Black"/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881984" behindDoc="0" locked="0" layoutInCell="1" allowOverlap="1" wp14:anchorId="2543B5AF" wp14:editId="319DC4FB">
                <wp:simplePos x="0" y="0"/>
                <wp:positionH relativeFrom="column">
                  <wp:posOffset>6941185</wp:posOffset>
                </wp:positionH>
                <wp:positionV relativeFrom="paragraph">
                  <wp:posOffset>-27940</wp:posOffset>
                </wp:positionV>
                <wp:extent cx="3167380" cy="2159635"/>
                <wp:effectExtent l="76200" t="76200" r="90170" b="88265"/>
                <wp:wrapNone/>
                <wp:docPr id="140" name="Text Box 1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67380" cy="21596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>
                          <a:glow rad="63500">
                            <a:schemeClr val="tx1">
                              <a:alpha val="40000"/>
                            </a:schemeClr>
                          </a:glow>
                        </a:effec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FB73985" w14:textId="3B3EF297" w:rsidR="0008388A" w:rsidRDefault="0008388A" w:rsidP="008A2FCF">
                            <w:pPr>
                              <w:spacing w:after="0"/>
                              <w:jc w:val="center"/>
                              <w:rPr>
                                <w:rFonts w:ascii="Arial Black" w:hAnsi="Arial Black"/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43B5AF" id="Text Box 140" o:spid="_x0000_s1046" type="#_x0000_t202" style="position:absolute;margin-left:546.55pt;margin-top:-2.2pt;width:249.4pt;height:170.05pt;z-index:251881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" fillcolor="white [3201]" strokeweight=".5pt">
                <v:textbox>
                  <w:txbxContent>
                    <w:p w14:paraId="6FB73985" w14:textId="3B3EF297" w:rsidR="0008388A" w:rsidRDefault="0008388A" w:rsidP="008A2FCF">
                      <w:pPr>
                        <w:spacing w:after="0"/>
                        <w:jc w:val="center"/>
                        <w:rPr>
                          <w:rFonts w:ascii="Arial Black" w:hAnsi="Arial Black"/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890176" behindDoc="0" locked="0" layoutInCell="1" allowOverlap="1" wp14:anchorId="0C9A92D3" wp14:editId="20FF60A0">
                <wp:simplePos x="0" y="0"/>
                <wp:positionH relativeFrom="column">
                  <wp:posOffset>6779260</wp:posOffset>
                </wp:positionH>
                <wp:positionV relativeFrom="paragraph">
                  <wp:posOffset>-18415</wp:posOffset>
                </wp:positionV>
                <wp:extent cx="0" cy="7217410"/>
                <wp:effectExtent l="0" t="0" r="19050" b="2540"/>
                <wp:wrapNone/>
                <wp:docPr id="141" name="Straight Connector 1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21741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C9955A9" id="Straight Connector 141" o:spid="_x0000_s1026" style="position:absolute;z-index:2518901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533.8pt,-1.45pt" to="533.8pt,56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" strokecolor="black [3213]">
                <v:stroke dashstyle="dashDot"/>
              </v:line>
            </w:pict>
          </mc:Fallback>
        </mc:AlternateContent>
      </w: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878912" behindDoc="0" locked="0" layoutInCell="1" allowOverlap="1" wp14:anchorId="002AA7E8" wp14:editId="7F781138">
                <wp:simplePos x="0" y="0"/>
                <wp:positionH relativeFrom="column">
                  <wp:posOffset>-80645</wp:posOffset>
                </wp:positionH>
                <wp:positionV relativeFrom="paragraph">
                  <wp:posOffset>5041265</wp:posOffset>
                </wp:positionV>
                <wp:extent cx="3167380" cy="2159635"/>
                <wp:effectExtent l="76200" t="76200" r="90170" b="88265"/>
                <wp:wrapNone/>
                <wp:docPr id="142" name="Text Box 1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67380" cy="215963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>
                          <a:glow rad="63500">
                            <a:sysClr val="windowText" lastClr="000000">
                              <a:alpha val="40000"/>
                            </a:sysClr>
                          </a:glow>
                        </a:effectLst>
                      </wps:spPr>
                      <wps:txbx>
                        <w:txbxContent>
                          <w:p w14:paraId="5A53AE8B" w14:textId="77777777" w:rsidR="0008388A" w:rsidRPr="00123D55" w:rsidRDefault="0008388A" w:rsidP="0008388A">
                            <w:pPr>
                              <w:spacing w:after="0"/>
                              <w:rPr>
                                <w:rFonts w:ascii="Arial Black" w:hAnsi="Arial Black"/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2AA7E8" id="Text Box 142" o:spid="_x0000_s1047" type="#_x0000_t202" style="position:absolute;margin-left:-6.35pt;margin-top:396.95pt;width:249.4pt;height:170.05pt;z-index:251878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" fillcolor="window" strokeweight=".5pt">
                <v:textbox>
                  <w:txbxContent>
                    <w:p w14:paraId="5A53AE8B" w14:textId="77777777" w:rsidR="0008388A" w:rsidRPr="00123D55" w:rsidRDefault="0008388A" w:rsidP="0008388A">
                      <w:pPr>
                        <w:spacing w:after="0"/>
                        <w:rPr>
                          <w:rFonts w:ascii="Arial Black" w:hAnsi="Arial Black"/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880960" behindDoc="0" locked="0" layoutInCell="1" allowOverlap="1" wp14:anchorId="3C399C6A" wp14:editId="0932552B">
                <wp:simplePos x="0" y="0"/>
                <wp:positionH relativeFrom="column">
                  <wp:posOffset>-78105</wp:posOffset>
                </wp:positionH>
                <wp:positionV relativeFrom="paragraph">
                  <wp:posOffset>2510790</wp:posOffset>
                </wp:positionV>
                <wp:extent cx="3167380" cy="2159635"/>
                <wp:effectExtent l="76200" t="76200" r="90170" b="88265"/>
                <wp:wrapNone/>
                <wp:docPr id="143" name="Text Box 1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67380" cy="21596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>
                          <a:glow rad="63500">
                            <a:schemeClr val="tx1">
                              <a:alpha val="40000"/>
                            </a:schemeClr>
                          </a:glow>
                        </a:effec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FE57446" w14:textId="77777777" w:rsidR="0008388A" w:rsidRPr="00123D55" w:rsidRDefault="0008388A" w:rsidP="0008388A">
                            <w:pPr>
                              <w:spacing w:after="0"/>
                              <w:rPr>
                                <w:rFonts w:ascii="Arial Black" w:hAnsi="Arial Black"/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399C6A" id="Text Box 143" o:spid="_x0000_s1048" type="#_x0000_t202" style="position:absolute;margin-left:-6.15pt;margin-top:197.7pt;width:249.4pt;height:170.05pt;z-index:251880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" fillcolor="white [3201]" strokeweight=".5pt">
                <v:textbox>
                  <w:txbxContent>
                    <w:p w14:paraId="7FE57446" w14:textId="77777777" w:rsidR="0008388A" w:rsidRPr="00123D55" w:rsidRDefault="0008388A" w:rsidP="0008388A">
                      <w:pPr>
                        <w:spacing w:after="0"/>
                        <w:rPr>
                          <w:rFonts w:ascii="Arial Black" w:hAnsi="Arial Black"/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877888" behindDoc="0" locked="0" layoutInCell="1" allowOverlap="1" wp14:anchorId="6AFA111C" wp14:editId="166F4BBF">
                <wp:simplePos x="0" y="0"/>
                <wp:positionH relativeFrom="column">
                  <wp:posOffset>-78740</wp:posOffset>
                </wp:positionH>
                <wp:positionV relativeFrom="paragraph">
                  <wp:posOffset>-27940</wp:posOffset>
                </wp:positionV>
                <wp:extent cx="3167380" cy="2159635"/>
                <wp:effectExtent l="76200" t="76200" r="90170" b="88265"/>
                <wp:wrapNone/>
                <wp:docPr id="144" name="Text Box 1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67380" cy="21596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>
                          <a:glow rad="63500">
                            <a:schemeClr val="tx1">
                              <a:alpha val="40000"/>
                            </a:schemeClr>
                          </a:glow>
                        </a:effec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BE54C1D" w14:textId="727A1C0E" w:rsidR="008A2FCF" w:rsidRPr="008A2FCF" w:rsidRDefault="008A2FCF" w:rsidP="0008388A">
                            <w:pPr>
                              <w:spacing w:after="0"/>
                              <w:jc w:val="center"/>
                              <w:rPr>
                                <w:sz w:val="48"/>
                                <w:szCs w:val="4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FA111C" id="Text Box 144" o:spid="_x0000_s1049" type="#_x0000_t202" style="position:absolute;margin-left:-6.2pt;margin-top:-2.2pt;width:249.4pt;height:170.05pt;z-index:251877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" fillcolor="white [3201]" strokeweight=".5pt">
                <v:textbox>
                  <w:txbxContent>
                    <w:p w14:paraId="4BE54C1D" w14:textId="727A1C0E" w:rsidR="008A2FCF" w:rsidRPr="008A2FCF" w:rsidRDefault="008A2FCF" w:rsidP="0008388A">
                      <w:pPr>
                        <w:spacing w:after="0"/>
                        <w:jc w:val="center"/>
                        <w:rPr>
                          <w:sz w:val="48"/>
                          <w:szCs w:val="4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889152" behindDoc="0" locked="0" layoutInCell="1" allowOverlap="1" wp14:anchorId="46B99981" wp14:editId="5942CFC4">
                <wp:simplePos x="0" y="0"/>
                <wp:positionH relativeFrom="column">
                  <wp:posOffset>3274060</wp:posOffset>
                </wp:positionH>
                <wp:positionV relativeFrom="paragraph">
                  <wp:posOffset>-18415</wp:posOffset>
                </wp:positionV>
                <wp:extent cx="0" cy="7217410"/>
                <wp:effectExtent l="0" t="0" r="19050" b="2540"/>
                <wp:wrapNone/>
                <wp:docPr id="145" name="Straight Connector 1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21741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0F5D63DC" id="Straight Connector 145" o:spid="_x0000_s1026" style="position:absolute;z-index:2518891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57.8pt,-1.45pt" to="257.8pt,56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" strokecolor="black [3213]">
                <v:stroke dashstyle="dashDot"/>
              </v:line>
            </w:pict>
          </mc:Fallback>
        </mc:AlternateContent>
      </w: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888128" behindDoc="0" locked="0" layoutInCell="1" allowOverlap="1" wp14:anchorId="73296D3D" wp14:editId="1750B19A">
                <wp:simplePos x="0" y="0"/>
                <wp:positionH relativeFrom="column">
                  <wp:posOffset>-126365</wp:posOffset>
                </wp:positionH>
                <wp:positionV relativeFrom="paragraph">
                  <wp:posOffset>4877435</wp:posOffset>
                </wp:positionV>
                <wp:extent cx="10364470" cy="0"/>
                <wp:effectExtent l="0" t="0" r="17780" b="19050"/>
                <wp:wrapNone/>
                <wp:docPr id="146" name="Straight Connector 1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364470" cy="0"/>
                        </a:xfrm>
                        <a:prstGeom prst="line">
                          <a:avLst/>
                        </a:prstGeom>
                        <a:ln>
                          <a:prstDash val="dashDot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DD7E378" id="Straight Connector 146" o:spid="_x0000_s1026" style="position:absolute;z-index:251888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.95pt,384.05pt" to="806.15pt,38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" strokecolor="black [3040]">
                <v:stroke dashstyle="dashDot"/>
              </v:line>
            </w:pict>
          </mc:Fallback>
        </mc:AlternateContent>
      </w: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887104" behindDoc="0" locked="0" layoutInCell="1" allowOverlap="1" wp14:anchorId="0DBA1EEA" wp14:editId="3840B2CD">
                <wp:simplePos x="0" y="0"/>
                <wp:positionH relativeFrom="column">
                  <wp:posOffset>-126365</wp:posOffset>
                </wp:positionH>
                <wp:positionV relativeFrom="paragraph">
                  <wp:posOffset>2324735</wp:posOffset>
                </wp:positionV>
                <wp:extent cx="10364470" cy="0"/>
                <wp:effectExtent l="0" t="0" r="17780" b="19050"/>
                <wp:wrapNone/>
                <wp:docPr id="147" name="Straight Connector 1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364470" cy="0"/>
                        </a:xfrm>
                        <a:prstGeom prst="line">
                          <a:avLst/>
                        </a:prstGeom>
                        <a:ln>
                          <a:prstDash val="dashDot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B2D1BD4" id="Straight Connector 147" o:spid="_x0000_s1026" style="position:absolute;z-index:251887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.95pt,183.05pt" to="806.15pt,18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" strokecolor="black [3040]">
                <v:stroke dashstyle="dashDot"/>
              </v:line>
            </w:pict>
          </mc:Fallback>
        </mc:AlternateContent>
      </w: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885056" behindDoc="0" locked="0" layoutInCell="1" allowOverlap="1" wp14:anchorId="25183A5E" wp14:editId="2D83DE19">
                <wp:simplePos x="0" y="0"/>
                <wp:positionH relativeFrom="column">
                  <wp:posOffset>3444240</wp:posOffset>
                </wp:positionH>
                <wp:positionV relativeFrom="paragraph">
                  <wp:posOffset>5034915</wp:posOffset>
                </wp:positionV>
                <wp:extent cx="3168000" cy="2160000"/>
                <wp:effectExtent l="76200" t="76200" r="90170" b="88265"/>
                <wp:wrapNone/>
                <wp:docPr id="148" name="Text Box 1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68000" cy="2160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>
                          <a:glow rad="63500">
                            <a:schemeClr val="tx1">
                              <a:alpha val="40000"/>
                            </a:schemeClr>
                          </a:glow>
                        </a:effec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25DF8B" w14:textId="77777777" w:rsidR="0008388A" w:rsidRPr="00123D55" w:rsidRDefault="0008388A" w:rsidP="0008388A">
                            <w:pPr>
                              <w:spacing w:after="0"/>
                              <w:jc w:val="center"/>
                              <w:rPr>
                                <w:rFonts w:ascii="Arial Black" w:hAnsi="Arial Black"/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183A5E" id="Text Box 148" o:spid="_x0000_s1050" type="#_x0000_t202" style="position:absolute;margin-left:271.2pt;margin-top:396.45pt;width:249.45pt;height:170.1pt;z-index:251885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" fillcolor="white [3201]" strokeweight=".5pt">
                <v:textbox>
                  <w:txbxContent>
                    <w:p w14:paraId="5C25DF8B" w14:textId="77777777" w:rsidR="0008388A" w:rsidRPr="00123D55" w:rsidRDefault="0008388A" w:rsidP="0008388A">
                      <w:pPr>
                        <w:spacing w:after="0"/>
                        <w:jc w:val="center"/>
                        <w:rPr>
                          <w:rFonts w:ascii="Arial Black" w:hAnsi="Arial Black"/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883008" behindDoc="0" locked="0" layoutInCell="1" allowOverlap="1" wp14:anchorId="36EC3688" wp14:editId="1EF4C3E5">
                <wp:simplePos x="0" y="0"/>
                <wp:positionH relativeFrom="column">
                  <wp:posOffset>3444240</wp:posOffset>
                </wp:positionH>
                <wp:positionV relativeFrom="paragraph">
                  <wp:posOffset>2520315</wp:posOffset>
                </wp:positionV>
                <wp:extent cx="3168000" cy="2160000"/>
                <wp:effectExtent l="76200" t="76200" r="90170" b="88265"/>
                <wp:wrapNone/>
                <wp:docPr id="149" name="Text Box 1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68000" cy="2160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>
                          <a:glow rad="63500">
                            <a:schemeClr val="tx1">
                              <a:alpha val="40000"/>
                            </a:schemeClr>
                          </a:glow>
                        </a:effec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6DC5E2A" w14:textId="77777777" w:rsidR="0008388A" w:rsidRPr="00123D55" w:rsidRDefault="0008388A" w:rsidP="0008388A">
                            <w:pPr>
                              <w:spacing w:after="0"/>
                              <w:rPr>
                                <w:rFonts w:ascii="Arial Black" w:hAnsi="Arial Black"/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EC3688" id="Text Box 149" o:spid="_x0000_s1051" type="#_x0000_t202" style="position:absolute;margin-left:271.2pt;margin-top:198.45pt;width:249.45pt;height:170.1pt;z-index:251883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" fillcolor="white [3201]" strokeweight=".5pt">
                <v:textbox>
                  <w:txbxContent>
                    <w:p w14:paraId="26DC5E2A" w14:textId="77777777" w:rsidR="0008388A" w:rsidRPr="00123D55" w:rsidRDefault="0008388A" w:rsidP="0008388A">
                      <w:pPr>
                        <w:spacing w:after="0"/>
                        <w:rPr>
                          <w:rFonts w:ascii="Arial Black" w:hAnsi="Arial Black"/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879936" behindDoc="0" locked="0" layoutInCell="1" allowOverlap="1" wp14:anchorId="2F0BDC6B" wp14:editId="7513BF7F">
                <wp:simplePos x="0" y="0"/>
                <wp:positionH relativeFrom="column">
                  <wp:posOffset>3442335</wp:posOffset>
                </wp:positionH>
                <wp:positionV relativeFrom="paragraph">
                  <wp:posOffset>-14605</wp:posOffset>
                </wp:positionV>
                <wp:extent cx="3168000" cy="2160000"/>
                <wp:effectExtent l="76200" t="76200" r="90170" b="88265"/>
                <wp:wrapNone/>
                <wp:docPr id="150" name="Text Box 1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68000" cy="2160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>
                          <a:glow rad="63500">
                            <a:schemeClr val="tx1">
                              <a:alpha val="40000"/>
                            </a:schemeClr>
                          </a:glow>
                        </a:effec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C950E3D" w14:textId="4A6D9D28" w:rsidR="008A2FCF" w:rsidRDefault="008A2FCF" w:rsidP="008A2FCF">
                            <w:pPr>
                              <w:spacing w:after="0"/>
                              <w:jc w:val="center"/>
                              <w:rPr>
                                <w:rFonts w:ascii="Arial Black" w:hAnsi="Arial Black"/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0BDC6B" id="Text Box 150" o:spid="_x0000_s1052" type="#_x0000_t202" style="position:absolute;margin-left:271.05pt;margin-top:-1.15pt;width:249.45pt;height:170.1pt;z-index:251879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" fillcolor="white [3201]" strokeweight=".5pt">
                <v:textbox>
                  <w:txbxContent>
                    <w:p w14:paraId="1C950E3D" w14:textId="4A6D9D28" w:rsidR="008A2FCF" w:rsidRDefault="008A2FCF" w:rsidP="008A2FCF">
                      <w:pPr>
                        <w:spacing w:after="0"/>
                        <w:jc w:val="center"/>
                        <w:rPr>
                          <w:rFonts w:ascii="Arial Black" w:hAnsi="Arial Black"/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5C8C2A6F" w14:textId="77777777" w:rsidR="0008388A" w:rsidRDefault="0008388A" w:rsidP="0008388A"/>
    <w:p w14:paraId="0844BB05" w14:textId="77777777" w:rsidR="0008388A" w:rsidRDefault="0008388A" w:rsidP="0008388A">
      <w:r>
        <w:br/>
      </w:r>
    </w:p>
    <w:p w14:paraId="4FC7685C" w14:textId="77777777" w:rsidR="0008388A" w:rsidRDefault="0008388A" w:rsidP="0008388A"/>
    <w:p w14:paraId="2FFB7E72" w14:textId="77777777" w:rsidR="0008388A" w:rsidRDefault="0008388A" w:rsidP="0008388A"/>
    <w:p w14:paraId="5E2E99E7" w14:textId="77777777" w:rsidR="0008388A" w:rsidRDefault="0008388A" w:rsidP="0008388A"/>
    <w:p w14:paraId="3CD31F7D" w14:textId="77777777" w:rsidR="0008388A" w:rsidRDefault="0008388A" w:rsidP="0008388A"/>
    <w:p w14:paraId="0A6BDFD2" w14:textId="77777777" w:rsidR="0008388A" w:rsidRDefault="0008388A" w:rsidP="0008388A"/>
    <w:p w14:paraId="677633DC" w14:textId="77777777" w:rsidR="0008388A" w:rsidRDefault="0008388A" w:rsidP="0008388A"/>
    <w:p w14:paraId="3CB05E15" w14:textId="77777777" w:rsidR="0008388A" w:rsidRDefault="0008388A" w:rsidP="0008388A"/>
    <w:p w14:paraId="55161954" w14:textId="77777777" w:rsidR="0008388A" w:rsidRDefault="0008388A" w:rsidP="0008388A"/>
    <w:p w14:paraId="4BD69337" w14:textId="77777777" w:rsidR="0008388A" w:rsidRDefault="0008388A" w:rsidP="0008388A"/>
    <w:p w14:paraId="01DA8DCF" w14:textId="77777777" w:rsidR="0008388A" w:rsidRDefault="0008388A" w:rsidP="0008388A"/>
    <w:p w14:paraId="387EF619" w14:textId="77777777" w:rsidR="0008388A" w:rsidRDefault="0008388A" w:rsidP="0008388A"/>
    <w:p w14:paraId="79B3E3E3" w14:textId="77777777" w:rsidR="0008388A" w:rsidRDefault="0008388A" w:rsidP="0008388A"/>
    <w:p w14:paraId="053A8543" w14:textId="77777777" w:rsidR="0008388A" w:rsidRDefault="0008388A" w:rsidP="0008388A"/>
    <w:p w14:paraId="31171051" w14:textId="77777777" w:rsidR="0008388A" w:rsidRDefault="0008388A" w:rsidP="0008388A"/>
    <w:p w14:paraId="5CD9B702" w14:textId="77777777" w:rsidR="0008388A" w:rsidRDefault="0008388A" w:rsidP="0008388A"/>
    <w:p w14:paraId="274EC1C9" w14:textId="77777777" w:rsidR="0008388A" w:rsidRDefault="0008388A" w:rsidP="0008388A"/>
    <w:p w14:paraId="136D11BE" w14:textId="77777777" w:rsidR="0008388A" w:rsidRDefault="0008388A" w:rsidP="0008388A"/>
    <w:p w14:paraId="58CD4C49" w14:textId="5C7F38D5" w:rsidR="002E6DC5" w:rsidRDefault="002E6DC5" w:rsidP="002E6DC5"/>
    <w:p w14:paraId="17B42C48" w14:textId="77777777" w:rsidR="002E6DC5" w:rsidRDefault="002E6DC5" w:rsidP="002E6DC5"/>
    <w:p w14:paraId="56F48334" w14:textId="77777777" w:rsidR="002E6DC5" w:rsidRDefault="002E6DC5" w:rsidP="002E6DC5">
      <w:r>
        <w:rPr>
          <w:noProof/>
          <w:lang w:eastAsia="zh-CN"/>
        </w:rPr>
        <w:lastRenderedPageBreak/>
        <mc:AlternateContent>
          <mc:Choice Requires="wps">
            <w:drawing>
              <wp:anchor distT="0" distB="0" distL="114300" distR="114300" simplePos="0" relativeHeight="251900416" behindDoc="0" locked="0" layoutInCell="1" allowOverlap="1" wp14:anchorId="6ACB7FF0" wp14:editId="1BF7FAEC">
                <wp:simplePos x="0" y="0"/>
                <wp:positionH relativeFrom="column">
                  <wp:posOffset>6939915</wp:posOffset>
                </wp:positionH>
                <wp:positionV relativeFrom="paragraph">
                  <wp:posOffset>5039360</wp:posOffset>
                </wp:positionV>
                <wp:extent cx="3167380" cy="2159635"/>
                <wp:effectExtent l="76200" t="76200" r="90170" b="88265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67380" cy="21596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>
                          <a:glow rad="63500">
                            <a:schemeClr val="tx1">
                              <a:alpha val="40000"/>
                            </a:schemeClr>
                          </a:glow>
                        </a:effec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350B96E" w14:textId="77777777" w:rsidR="002E6DC5" w:rsidRPr="00123D55" w:rsidRDefault="002E6DC5" w:rsidP="002E6DC5">
                            <w:pPr>
                              <w:spacing w:after="0"/>
                              <w:jc w:val="center"/>
                              <w:rPr>
                                <w:rFonts w:ascii="Arial Black" w:hAnsi="Arial Black"/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CB7FF0" id="Text Box 10" o:spid="_x0000_s1053" type="#_x0000_t202" style="position:absolute;margin-left:546.45pt;margin-top:396.8pt;width:249.4pt;height:170.05pt;z-index:251900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" fillcolor="white [3201]" strokeweight=".5pt">
                <v:textbox>
                  <w:txbxContent>
                    <w:p w14:paraId="3350B96E" w14:textId="77777777" w:rsidR="002E6DC5" w:rsidRPr="00123D55" w:rsidRDefault="002E6DC5" w:rsidP="002E6DC5">
                      <w:pPr>
                        <w:spacing w:after="0"/>
                        <w:jc w:val="center"/>
                        <w:rPr>
                          <w:rFonts w:ascii="Arial Black" w:hAnsi="Arial Black"/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898368" behindDoc="0" locked="0" layoutInCell="1" allowOverlap="1" wp14:anchorId="1361F665" wp14:editId="30363F2F">
                <wp:simplePos x="0" y="0"/>
                <wp:positionH relativeFrom="column">
                  <wp:posOffset>6939915</wp:posOffset>
                </wp:positionH>
                <wp:positionV relativeFrom="paragraph">
                  <wp:posOffset>2510790</wp:posOffset>
                </wp:positionV>
                <wp:extent cx="3167380" cy="2159635"/>
                <wp:effectExtent l="76200" t="76200" r="90170" b="88265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67380" cy="21596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>
                          <a:glow rad="63500">
                            <a:schemeClr val="tx1">
                              <a:alpha val="40000"/>
                            </a:schemeClr>
                          </a:glow>
                        </a:effec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A2B235A" w14:textId="77777777" w:rsidR="002E6DC5" w:rsidRPr="00123D55" w:rsidRDefault="002E6DC5" w:rsidP="002E6DC5">
                            <w:pPr>
                              <w:spacing w:after="0"/>
                              <w:jc w:val="center"/>
                              <w:rPr>
                                <w:rFonts w:ascii="Arial Black" w:hAnsi="Arial Black"/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61F665" id="Text Box 12" o:spid="_x0000_s1054" type="#_x0000_t202" style="position:absolute;margin-left:546.45pt;margin-top:197.7pt;width:249.4pt;height:170.05pt;z-index:251898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" fillcolor="white [3201]" strokeweight=".5pt">
                <v:textbox>
                  <w:txbxContent>
                    <w:p w14:paraId="3A2B235A" w14:textId="77777777" w:rsidR="002E6DC5" w:rsidRPr="00123D55" w:rsidRDefault="002E6DC5" w:rsidP="002E6DC5">
                      <w:pPr>
                        <w:spacing w:after="0"/>
                        <w:jc w:val="center"/>
                        <w:rPr>
                          <w:rFonts w:ascii="Arial Black" w:hAnsi="Arial Black"/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896320" behindDoc="0" locked="0" layoutInCell="1" allowOverlap="1" wp14:anchorId="2C22B449" wp14:editId="4A6B0F90">
                <wp:simplePos x="0" y="0"/>
                <wp:positionH relativeFrom="column">
                  <wp:posOffset>6941185</wp:posOffset>
                </wp:positionH>
                <wp:positionV relativeFrom="paragraph">
                  <wp:posOffset>-27940</wp:posOffset>
                </wp:positionV>
                <wp:extent cx="3167380" cy="2159635"/>
                <wp:effectExtent l="76200" t="76200" r="90170" b="88265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67380" cy="21596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>
                          <a:glow rad="63500">
                            <a:schemeClr val="tx1">
                              <a:alpha val="40000"/>
                            </a:schemeClr>
                          </a:glow>
                        </a:effec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C5A6764" w14:textId="69FCC94F" w:rsidR="002E6DC5" w:rsidRDefault="0087203B" w:rsidP="002E6DC5">
                            <w:pPr>
                              <w:spacing w:after="0"/>
                              <w:jc w:val="center"/>
                              <w:rPr>
                                <w:rFonts w:ascii="Helvetica" w:hAnsi="Helvetica"/>
                                <w:color w:val="333333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sz w:val="48"/>
                                <w:szCs w:val="48"/>
                              </w:rPr>
                              <w:t>W</w:t>
                            </w:r>
                            <w:r w:rsidRPr="0087203B">
                              <w:rPr>
                                <w:sz w:val="48"/>
                                <w:szCs w:val="48"/>
                              </w:rPr>
                              <w:t xml:space="preserve">ǒ </w:t>
                            </w:r>
                            <w:r w:rsidRPr="0087203B">
                              <w:rPr>
                                <w:color w:val="0070C0"/>
                                <w:sz w:val="48"/>
                                <w:szCs w:val="48"/>
                              </w:rPr>
                              <w:t>hěn</w:t>
                            </w:r>
                            <w:r w:rsidRPr="0087203B">
                              <w:rPr>
                                <w:sz w:val="48"/>
                                <w:szCs w:val="48"/>
                              </w:rPr>
                              <w:t xml:space="preserve"> </w:t>
                            </w:r>
                            <w:r w:rsidR="002E6DC5" w:rsidRPr="0087203B">
                              <w:rPr>
                                <w:rFonts w:ascii="Helvetica" w:hAnsi="Helvetica"/>
                                <w:b/>
                                <w:color w:val="333333"/>
                                <w:sz w:val="48"/>
                                <w:szCs w:val="48"/>
                              </w:rPr>
                              <w:t>lěng</w:t>
                            </w:r>
                            <w:r>
                              <w:rPr>
                                <w:rFonts w:ascii="Helvetica" w:hAnsi="Helvetica"/>
                                <w:color w:val="333333"/>
                                <w:sz w:val="48"/>
                                <w:szCs w:val="48"/>
                              </w:rPr>
                              <w:t>.</w:t>
                            </w:r>
                          </w:p>
                          <w:p w14:paraId="7EDA26D4" w14:textId="5428B941" w:rsidR="006D78E9" w:rsidRPr="002E6DC5" w:rsidRDefault="002F2AE6" w:rsidP="002E6DC5">
                            <w:pPr>
                              <w:spacing w:after="0"/>
                              <w:jc w:val="center"/>
                              <w:rPr>
                                <w:rFonts w:ascii="Arial Black" w:hAnsi="Arial Black"/>
                                <w:sz w:val="48"/>
                                <w:szCs w:val="48"/>
                                <w:lang w:eastAsia="zh-CN"/>
                              </w:rPr>
                            </w:pPr>
                            <w:r>
                              <w:rPr>
                                <w:rFonts w:ascii="Arial Black" w:hAnsi="Arial Black" w:hint="eastAsia"/>
                                <w:sz w:val="48"/>
                                <w:szCs w:val="48"/>
                                <w:lang w:eastAsia="zh-CN"/>
                              </w:rPr>
                              <w:t>我</w:t>
                            </w:r>
                            <w:r w:rsidRPr="0087203B">
                              <w:rPr>
                                <w:rFonts w:ascii="Arial Black" w:hAnsi="Arial Black" w:hint="eastAsia"/>
                                <w:color w:val="0070C0"/>
                                <w:sz w:val="48"/>
                                <w:szCs w:val="48"/>
                                <w:lang w:eastAsia="zh-CN"/>
                              </w:rPr>
                              <w:t>很</w:t>
                            </w:r>
                            <w:r w:rsidR="006D78E9" w:rsidRPr="0087203B">
                              <w:rPr>
                                <w:rFonts w:ascii="Arial Black" w:hAnsi="Arial Black"/>
                                <w:b/>
                                <w:sz w:val="48"/>
                                <w:szCs w:val="48"/>
                              </w:rPr>
                              <w:t>冷</w:t>
                            </w:r>
                            <w:r>
                              <w:rPr>
                                <w:rFonts w:ascii="Arial Black" w:hAnsi="Arial Black" w:hint="eastAsia"/>
                                <w:sz w:val="48"/>
                                <w:szCs w:val="48"/>
                                <w:lang w:eastAsia="zh-CN"/>
                              </w:rPr>
                              <w:t>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22B449" id="Text Box 13" o:spid="_x0000_s1055" type="#_x0000_t202" style="position:absolute;margin-left:546.55pt;margin-top:-2.2pt;width:249.4pt;height:170.05pt;z-index:251896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" fillcolor="white [3201]" strokeweight=".5pt">
                <v:textbox>
                  <w:txbxContent>
                    <w:p w14:paraId="7C5A6764" w14:textId="69FCC94F" w:rsidR="002E6DC5" w:rsidRDefault="0087203B" w:rsidP="002E6DC5">
                      <w:pPr>
                        <w:spacing w:after="0"/>
                        <w:jc w:val="center"/>
                        <w:rPr>
                          <w:rFonts w:ascii="Helvetica" w:hAnsi="Helvetica"/>
                          <w:color w:val="333333"/>
                          <w:sz w:val="48"/>
                          <w:szCs w:val="48"/>
                        </w:rPr>
                      </w:pPr>
                      <w:r>
                        <w:rPr>
                          <w:sz w:val="48"/>
                          <w:szCs w:val="48"/>
                        </w:rPr>
                        <w:t>W</w:t>
                      </w:r>
                      <w:r w:rsidRPr="0087203B">
                        <w:rPr>
                          <w:sz w:val="48"/>
                          <w:szCs w:val="48"/>
                        </w:rPr>
                        <w:t xml:space="preserve">ǒ </w:t>
                      </w:r>
                      <w:r w:rsidRPr="0087203B">
                        <w:rPr>
                          <w:color w:val="0070C0"/>
                          <w:sz w:val="48"/>
                          <w:szCs w:val="48"/>
                        </w:rPr>
                        <w:t>hěn</w:t>
                      </w:r>
                      <w:r w:rsidRPr="0087203B">
                        <w:rPr>
                          <w:sz w:val="48"/>
                          <w:szCs w:val="48"/>
                        </w:rPr>
                        <w:t xml:space="preserve"> </w:t>
                      </w:r>
                      <w:r w:rsidR="002E6DC5" w:rsidRPr="0087203B">
                        <w:rPr>
                          <w:rFonts w:ascii="Helvetica" w:hAnsi="Helvetica"/>
                          <w:b/>
                          <w:color w:val="333333"/>
                          <w:sz w:val="48"/>
                          <w:szCs w:val="48"/>
                        </w:rPr>
                        <w:t>lěng</w:t>
                      </w:r>
                      <w:r>
                        <w:rPr>
                          <w:rFonts w:ascii="Helvetica" w:hAnsi="Helvetica"/>
                          <w:color w:val="333333"/>
                          <w:sz w:val="48"/>
                          <w:szCs w:val="48"/>
                        </w:rPr>
                        <w:t>.</w:t>
                      </w:r>
                    </w:p>
                    <w:p w14:paraId="7EDA26D4" w14:textId="5428B941" w:rsidR="006D78E9" w:rsidRPr="002E6DC5" w:rsidRDefault="002F2AE6" w:rsidP="002E6DC5">
                      <w:pPr>
                        <w:spacing w:after="0"/>
                        <w:jc w:val="center"/>
                        <w:rPr>
                          <w:rFonts w:ascii="Arial Black" w:hAnsi="Arial Black"/>
                          <w:sz w:val="48"/>
                          <w:szCs w:val="48"/>
                          <w:lang w:eastAsia="zh-CN"/>
                        </w:rPr>
                      </w:pPr>
                      <w:r>
                        <w:rPr>
                          <w:rFonts w:ascii="Arial Black" w:hAnsi="Arial Black" w:hint="eastAsia"/>
                          <w:sz w:val="48"/>
                          <w:szCs w:val="48"/>
                          <w:lang w:eastAsia="zh-CN"/>
                        </w:rPr>
                        <w:t>我</w:t>
                      </w:r>
                      <w:r w:rsidRPr="0087203B">
                        <w:rPr>
                          <w:rFonts w:ascii="Arial Black" w:hAnsi="Arial Black" w:hint="eastAsia"/>
                          <w:color w:val="0070C0"/>
                          <w:sz w:val="48"/>
                          <w:szCs w:val="48"/>
                          <w:lang w:eastAsia="zh-CN"/>
                        </w:rPr>
                        <w:t>很</w:t>
                      </w:r>
                      <w:r w:rsidR="006D78E9" w:rsidRPr="0087203B">
                        <w:rPr>
                          <w:rFonts w:ascii="Arial Black" w:hAnsi="Arial Black"/>
                          <w:b/>
                          <w:sz w:val="48"/>
                          <w:szCs w:val="48"/>
                        </w:rPr>
                        <w:t>冷</w:t>
                      </w:r>
                      <w:r>
                        <w:rPr>
                          <w:rFonts w:ascii="Arial Black" w:hAnsi="Arial Black" w:hint="eastAsia"/>
                          <w:sz w:val="48"/>
                          <w:szCs w:val="48"/>
                          <w:lang w:eastAsia="zh-CN"/>
                        </w:rPr>
                        <w:t>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904512" behindDoc="0" locked="0" layoutInCell="1" allowOverlap="1" wp14:anchorId="0840E640" wp14:editId="3CCDDE0C">
                <wp:simplePos x="0" y="0"/>
                <wp:positionH relativeFrom="column">
                  <wp:posOffset>6779260</wp:posOffset>
                </wp:positionH>
                <wp:positionV relativeFrom="paragraph">
                  <wp:posOffset>-18415</wp:posOffset>
                </wp:positionV>
                <wp:extent cx="0" cy="7217410"/>
                <wp:effectExtent l="0" t="0" r="19050" b="2540"/>
                <wp:wrapNone/>
                <wp:docPr id="15" name="Straight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21741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D62AF41" id="Straight Connector 15" o:spid="_x0000_s1026" style="position:absolute;z-index:2519045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533.8pt,-1.45pt" to="533.8pt,56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" strokecolor="black [3213]">
                <v:stroke dashstyle="dashDot"/>
              </v:line>
            </w:pict>
          </mc:Fallback>
        </mc:AlternateContent>
      </w: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893248" behindDoc="0" locked="0" layoutInCell="1" allowOverlap="1" wp14:anchorId="40CC400F" wp14:editId="76C26726">
                <wp:simplePos x="0" y="0"/>
                <wp:positionH relativeFrom="column">
                  <wp:posOffset>-80645</wp:posOffset>
                </wp:positionH>
                <wp:positionV relativeFrom="paragraph">
                  <wp:posOffset>5041265</wp:posOffset>
                </wp:positionV>
                <wp:extent cx="3167380" cy="2159635"/>
                <wp:effectExtent l="76200" t="76200" r="90170" b="88265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67380" cy="215963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>
                          <a:glow rad="63500">
                            <a:sysClr val="windowText" lastClr="000000">
                              <a:alpha val="40000"/>
                            </a:sysClr>
                          </a:glow>
                        </a:effectLst>
                      </wps:spPr>
                      <wps:txbx>
                        <w:txbxContent>
                          <w:p w14:paraId="5238C680" w14:textId="77777777" w:rsidR="002E6DC5" w:rsidRPr="00123D55" w:rsidRDefault="002E6DC5" w:rsidP="002E6DC5">
                            <w:pPr>
                              <w:spacing w:after="0"/>
                              <w:rPr>
                                <w:rFonts w:ascii="Arial Black" w:hAnsi="Arial Black"/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CC400F" id="Text Box 16" o:spid="_x0000_s1056" type="#_x0000_t202" style="position:absolute;margin-left:-6.35pt;margin-top:396.95pt;width:249.4pt;height:170.05pt;z-index:251893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" fillcolor="window" strokeweight=".5pt">
                <v:textbox>
                  <w:txbxContent>
                    <w:p w14:paraId="5238C680" w14:textId="77777777" w:rsidR="002E6DC5" w:rsidRPr="00123D55" w:rsidRDefault="002E6DC5" w:rsidP="002E6DC5">
                      <w:pPr>
                        <w:spacing w:after="0"/>
                        <w:rPr>
                          <w:rFonts w:ascii="Arial Black" w:hAnsi="Arial Black"/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895296" behindDoc="0" locked="0" layoutInCell="1" allowOverlap="1" wp14:anchorId="1AFC05A2" wp14:editId="5170CFD2">
                <wp:simplePos x="0" y="0"/>
                <wp:positionH relativeFrom="column">
                  <wp:posOffset>-78105</wp:posOffset>
                </wp:positionH>
                <wp:positionV relativeFrom="paragraph">
                  <wp:posOffset>2510790</wp:posOffset>
                </wp:positionV>
                <wp:extent cx="3167380" cy="2159635"/>
                <wp:effectExtent l="76200" t="76200" r="90170" b="88265"/>
                <wp:wrapNone/>
                <wp:docPr id="27" name="Text Box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67380" cy="21596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>
                          <a:glow rad="63500">
                            <a:schemeClr val="tx1">
                              <a:alpha val="40000"/>
                            </a:schemeClr>
                          </a:glow>
                        </a:effec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D9F2BE2" w14:textId="77777777" w:rsidR="002E6DC5" w:rsidRPr="00123D55" w:rsidRDefault="002E6DC5" w:rsidP="002E6DC5">
                            <w:pPr>
                              <w:spacing w:after="0"/>
                              <w:rPr>
                                <w:rFonts w:ascii="Arial Black" w:hAnsi="Arial Black"/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FC05A2" id="Text Box 27" o:spid="_x0000_s1057" type="#_x0000_t202" style="position:absolute;margin-left:-6.15pt;margin-top:197.7pt;width:249.4pt;height:170.05pt;z-index:251895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" fillcolor="white [3201]" strokeweight=".5pt">
                <v:textbox>
                  <w:txbxContent>
                    <w:p w14:paraId="6D9F2BE2" w14:textId="77777777" w:rsidR="002E6DC5" w:rsidRPr="00123D55" w:rsidRDefault="002E6DC5" w:rsidP="002E6DC5">
                      <w:pPr>
                        <w:spacing w:after="0"/>
                        <w:rPr>
                          <w:rFonts w:ascii="Arial Black" w:hAnsi="Arial Black"/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892224" behindDoc="0" locked="0" layoutInCell="1" allowOverlap="1" wp14:anchorId="6FE19F6D" wp14:editId="3DAE0744">
                <wp:simplePos x="0" y="0"/>
                <wp:positionH relativeFrom="column">
                  <wp:posOffset>-78740</wp:posOffset>
                </wp:positionH>
                <wp:positionV relativeFrom="paragraph">
                  <wp:posOffset>-27940</wp:posOffset>
                </wp:positionV>
                <wp:extent cx="3167380" cy="2159635"/>
                <wp:effectExtent l="76200" t="76200" r="90170" b="88265"/>
                <wp:wrapNone/>
                <wp:docPr id="28" name="Text Box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67380" cy="21596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>
                          <a:glow rad="63500">
                            <a:schemeClr val="tx1">
                              <a:alpha val="40000"/>
                            </a:schemeClr>
                          </a:glow>
                        </a:effec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5ABFA79" w14:textId="48307D7A" w:rsidR="002E6DC5" w:rsidRPr="008A2FCF" w:rsidRDefault="002E6DC5" w:rsidP="002E6DC5">
                            <w:pPr>
                              <w:spacing w:after="0"/>
                              <w:jc w:val="center"/>
                              <w:rPr>
                                <w:sz w:val="48"/>
                                <w:szCs w:val="4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E19F6D" id="Text Box 28" o:spid="_x0000_s1058" type="#_x0000_t202" style="position:absolute;margin-left:-6.2pt;margin-top:-2.2pt;width:249.4pt;height:170.05pt;z-index:251892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" fillcolor="white [3201]" strokeweight=".5pt">
                <v:textbox>
                  <w:txbxContent>
                    <w:p w14:paraId="15ABFA79" w14:textId="48307D7A" w:rsidR="002E6DC5" w:rsidRPr="008A2FCF" w:rsidRDefault="002E6DC5" w:rsidP="002E6DC5">
                      <w:pPr>
                        <w:spacing w:after="0"/>
                        <w:jc w:val="center"/>
                        <w:rPr>
                          <w:sz w:val="48"/>
                          <w:szCs w:val="4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903488" behindDoc="0" locked="0" layoutInCell="1" allowOverlap="1" wp14:anchorId="5859A07B" wp14:editId="016E744A">
                <wp:simplePos x="0" y="0"/>
                <wp:positionH relativeFrom="column">
                  <wp:posOffset>3274060</wp:posOffset>
                </wp:positionH>
                <wp:positionV relativeFrom="paragraph">
                  <wp:posOffset>-18415</wp:posOffset>
                </wp:positionV>
                <wp:extent cx="0" cy="7217410"/>
                <wp:effectExtent l="0" t="0" r="19050" b="2540"/>
                <wp:wrapNone/>
                <wp:docPr id="32" name="Straight Connector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21741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4E2A0501" id="Straight Connector 32" o:spid="_x0000_s1026" style="position:absolute;z-index:2519034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57.8pt,-1.45pt" to="257.8pt,56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" strokecolor="black [3213]">
                <v:stroke dashstyle="dashDot"/>
              </v:line>
            </w:pict>
          </mc:Fallback>
        </mc:AlternateContent>
      </w: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902464" behindDoc="0" locked="0" layoutInCell="1" allowOverlap="1" wp14:anchorId="056FFA0D" wp14:editId="33D87CEC">
                <wp:simplePos x="0" y="0"/>
                <wp:positionH relativeFrom="column">
                  <wp:posOffset>-126365</wp:posOffset>
                </wp:positionH>
                <wp:positionV relativeFrom="paragraph">
                  <wp:posOffset>4877435</wp:posOffset>
                </wp:positionV>
                <wp:extent cx="10364470" cy="0"/>
                <wp:effectExtent l="0" t="0" r="17780" b="19050"/>
                <wp:wrapNone/>
                <wp:docPr id="35" name="Straight Connector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364470" cy="0"/>
                        </a:xfrm>
                        <a:prstGeom prst="line">
                          <a:avLst/>
                        </a:prstGeom>
                        <a:ln>
                          <a:prstDash val="dashDot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EC86B0A" id="Straight Connector 35" o:spid="_x0000_s1026" style="position:absolute;z-index:251902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.95pt,384.05pt" to="806.15pt,38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" strokecolor="black [3040]">
                <v:stroke dashstyle="dashDot"/>
              </v:line>
            </w:pict>
          </mc:Fallback>
        </mc:AlternateContent>
      </w: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901440" behindDoc="0" locked="0" layoutInCell="1" allowOverlap="1" wp14:anchorId="133D318D" wp14:editId="2DA2B12C">
                <wp:simplePos x="0" y="0"/>
                <wp:positionH relativeFrom="column">
                  <wp:posOffset>-126365</wp:posOffset>
                </wp:positionH>
                <wp:positionV relativeFrom="paragraph">
                  <wp:posOffset>2324735</wp:posOffset>
                </wp:positionV>
                <wp:extent cx="10364470" cy="0"/>
                <wp:effectExtent l="0" t="0" r="17780" b="19050"/>
                <wp:wrapNone/>
                <wp:docPr id="36" name="Straight Connector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364470" cy="0"/>
                        </a:xfrm>
                        <a:prstGeom prst="line">
                          <a:avLst/>
                        </a:prstGeom>
                        <a:ln>
                          <a:prstDash val="dashDot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42E7D47" id="Straight Connector 36" o:spid="_x0000_s1026" style="position:absolute;z-index:251901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.95pt,183.05pt" to="806.15pt,18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" strokecolor="black [3040]">
                <v:stroke dashstyle="dashDot"/>
              </v:line>
            </w:pict>
          </mc:Fallback>
        </mc:AlternateContent>
      </w: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899392" behindDoc="0" locked="0" layoutInCell="1" allowOverlap="1" wp14:anchorId="5573B6FE" wp14:editId="534013D6">
                <wp:simplePos x="0" y="0"/>
                <wp:positionH relativeFrom="column">
                  <wp:posOffset>3444240</wp:posOffset>
                </wp:positionH>
                <wp:positionV relativeFrom="paragraph">
                  <wp:posOffset>5034915</wp:posOffset>
                </wp:positionV>
                <wp:extent cx="3168000" cy="2160000"/>
                <wp:effectExtent l="76200" t="76200" r="90170" b="88265"/>
                <wp:wrapNone/>
                <wp:docPr id="37" name="Text Box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68000" cy="2160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>
                          <a:glow rad="63500">
                            <a:schemeClr val="tx1">
                              <a:alpha val="40000"/>
                            </a:schemeClr>
                          </a:glow>
                        </a:effec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DE66A8B" w14:textId="77777777" w:rsidR="002E6DC5" w:rsidRPr="00123D55" w:rsidRDefault="002E6DC5" w:rsidP="002E6DC5">
                            <w:pPr>
                              <w:spacing w:after="0"/>
                              <w:jc w:val="center"/>
                              <w:rPr>
                                <w:rFonts w:ascii="Arial Black" w:hAnsi="Arial Black"/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73B6FE" id="Text Box 37" o:spid="_x0000_s1059" type="#_x0000_t202" style="position:absolute;margin-left:271.2pt;margin-top:396.45pt;width:249.45pt;height:170.1pt;z-index:251899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" fillcolor="white [3201]" strokeweight=".5pt">
                <v:textbox>
                  <w:txbxContent>
                    <w:p w14:paraId="6DE66A8B" w14:textId="77777777" w:rsidR="002E6DC5" w:rsidRPr="00123D55" w:rsidRDefault="002E6DC5" w:rsidP="002E6DC5">
                      <w:pPr>
                        <w:spacing w:after="0"/>
                        <w:jc w:val="center"/>
                        <w:rPr>
                          <w:rFonts w:ascii="Arial Black" w:hAnsi="Arial Black"/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897344" behindDoc="0" locked="0" layoutInCell="1" allowOverlap="1" wp14:anchorId="5C45EDEE" wp14:editId="01C5A09A">
                <wp:simplePos x="0" y="0"/>
                <wp:positionH relativeFrom="column">
                  <wp:posOffset>3444240</wp:posOffset>
                </wp:positionH>
                <wp:positionV relativeFrom="paragraph">
                  <wp:posOffset>2520315</wp:posOffset>
                </wp:positionV>
                <wp:extent cx="3168000" cy="2160000"/>
                <wp:effectExtent l="76200" t="76200" r="90170" b="88265"/>
                <wp:wrapNone/>
                <wp:docPr id="38" name="Text Box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68000" cy="2160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>
                          <a:glow rad="63500">
                            <a:schemeClr val="tx1">
                              <a:alpha val="40000"/>
                            </a:schemeClr>
                          </a:glow>
                        </a:effec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5F3CF3B" w14:textId="77777777" w:rsidR="002E6DC5" w:rsidRPr="00123D55" w:rsidRDefault="002E6DC5" w:rsidP="002E6DC5">
                            <w:pPr>
                              <w:spacing w:after="0"/>
                              <w:rPr>
                                <w:rFonts w:ascii="Arial Black" w:hAnsi="Arial Black"/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45EDEE" id="Text Box 38" o:spid="_x0000_s1060" type="#_x0000_t202" style="position:absolute;margin-left:271.2pt;margin-top:198.45pt;width:249.45pt;height:170.1pt;z-index:251897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" fillcolor="white [3201]" strokeweight=".5pt">
                <v:textbox>
                  <w:txbxContent>
                    <w:p w14:paraId="75F3CF3B" w14:textId="77777777" w:rsidR="002E6DC5" w:rsidRPr="00123D55" w:rsidRDefault="002E6DC5" w:rsidP="002E6DC5">
                      <w:pPr>
                        <w:spacing w:after="0"/>
                        <w:rPr>
                          <w:rFonts w:ascii="Arial Black" w:hAnsi="Arial Black"/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894272" behindDoc="0" locked="0" layoutInCell="1" allowOverlap="1" wp14:anchorId="15AEDEF5" wp14:editId="70AC1A85">
                <wp:simplePos x="0" y="0"/>
                <wp:positionH relativeFrom="column">
                  <wp:posOffset>3442335</wp:posOffset>
                </wp:positionH>
                <wp:positionV relativeFrom="paragraph">
                  <wp:posOffset>-14605</wp:posOffset>
                </wp:positionV>
                <wp:extent cx="3168000" cy="2160000"/>
                <wp:effectExtent l="76200" t="76200" r="90170" b="88265"/>
                <wp:wrapNone/>
                <wp:docPr id="40" name="Text Box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68000" cy="2160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>
                          <a:glow rad="63500">
                            <a:schemeClr val="tx1">
                              <a:alpha val="40000"/>
                            </a:schemeClr>
                          </a:glow>
                        </a:effec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9AFAA09" w14:textId="77777777" w:rsidR="002E6DC5" w:rsidRDefault="002E6DC5" w:rsidP="002E6DC5">
                            <w:pPr>
                              <w:spacing w:after="0"/>
                              <w:jc w:val="center"/>
                              <w:rPr>
                                <w:rFonts w:ascii="Arial Black" w:hAnsi="Arial Black"/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AEDEF5" id="Text Box 40" o:spid="_x0000_s1061" type="#_x0000_t202" style="position:absolute;margin-left:271.05pt;margin-top:-1.15pt;width:249.45pt;height:170.1pt;z-index:251894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" fillcolor="white [3201]" strokeweight=".5pt">
                <v:textbox>
                  <w:txbxContent>
                    <w:p w14:paraId="39AFAA09" w14:textId="77777777" w:rsidR="002E6DC5" w:rsidRDefault="002E6DC5" w:rsidP="002E6DC5">
                      <w:pPr>
                        <w:spacing w:after="0"/>
                        <w:jc w:val="center"/>
                        <w:rPr>
                          <w:rFonts w:ascii="Arial Black" w:hAnsi="Arial Black"/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D5A574D" w14:textId="77777777" w:rsidR="002E6DC5" w:rsidRDefault="002E6DC5" w:rsidP="002E6DC5"/>
    <w:p w14:paraId="0DD41704" w14:textId="77777777" w:rsidR="002E6DC5" w:rsidRDefault="002E6DC5" w:rsidP="002E6DC5">
      <w:r>
        <w:br/>
      </w:r>
    </w:p>
    <w:p w14:paraId="1C83B99D" w14:textId="77777777" w:rsidR="002E6DC5" w:rsidRDefault="002E6DC5" w:rsidP="002E6DC5"/>
    <w:p w14:paraId="0474889E" w14:textId="77777777" w:rsidR="002E6DC5" w:rsidRDefault="002E6DC5" w:rsidP="002E6DC5"/>
    <w:p w14:paraId="05A9BAF1" w14:textId="77777777" w:rsidR="002E6DC5" w:rsidRDefault="002E6DC5" w:rsidP="002E6DC5"/>
    <w:p w14:paraId="5B75631A" w14:textId="77777777" w:rsidR="002E6DC5" w:rsidRDefault="002E6DC5" w:rsidP="002E6DC5"/>
    <w:p w14:paraId="4167B516" w14:textId="77777777" w:rsidR="002E6DC5" w:rsidRDefault="002E6DC5" w:rsidP="002E6DC5"/>
    <w:p w14:paraId="429AE243" w14:textId="77777777" w:rsidR="002E6DC5" w:rsidRDefault="002E6DC5" w:rsidP="002E6DC5"/>
    <w:p w14:paraId="4AE6F2F0" w14:textId="77777777" w:rsidR="002E6DC5" w:rsidRDefault="002E6DC5" w:rsidP="002E6DC5"/>
    <w:p w14:paraId="1902CFC9" w14:textId="77777777" w:rsidR="002E6DC5" w:rsidRDefault="002E6DC5" w:rsidP="002E6DC5"/>
    <w:p w14:paraId="1BEA0965" w14:textId="77777777" w:rsidR="002E6DC5" w:rsidRDefault="002E6DC5" w:rsidP="002E6DC5"/>
    <w:p w14:paraId="7C772415" w14:textId="77777777" w:rsidR="002E6DC5" w:rsidRDefault="002E6DC5" w:rsidP="002E6DC5"/>
    <w:p w14:paraId="01B022E8" w14:textId="77777777" w:rsidR="002E6DC5" w:rsidRDefault="002E6DC5" w:rsidP="002E6DC5"/>
    <w:p w14:paraId="5D37D9B3" w14:textId="77777777" w:rsidR="002E6DC5" w:rsidRDefault="002E6DC5" w:rsidP="002E6DC5"/>
    <w:p w14:paraId="42A78371" w14:textId="77777777" w:rsidR="002E6DC5" w:rsidRDefault="002E6DC5" w:rsidP="002E6DC5"/>
    <w:p w14:paraId="2F6A679C" w14:textId="77777777" w:rsidR="002E6DC5" w:rsidRDefault="002E6DC5" w:rsidP="002E6DC5"/>
    <w:p w14:paraId="2015922F" w14:textId="77777777" w:rsidR="002E6DC5" w:rsidRDefault="002E6DC5" w:rsidP="002E6DC5"/>
    <w:p w14:paraId="7695C5A0" w14:textId="77777777" w:rsidR="002E6DC5" w:rsidRDefault="002E6DC5" w:rsidP="002E6DC5"/>
    <w:p w14:paraId="146AC0C5" w14:textId="77777777" w:rsidR="0008388A" w:rsidRDefault="0008388A"/>
    <w:sectPr w:rsidR="0008388A" w:rsidSect="005C457C">
      <w:pgSz w:w="16838" w:h="11906" w:orient="landscape"/>
      <w:pgMar w:top="284" w:right="454" w:bottom="284" w:left="45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FA2BBAF" w14:textId="77777777" w:rsidR="0010057A" w:rsidRDefault="0010057A" w:rsidP="002A4EB5">
      <w:pPr>
        <w:spacing w:after="0" w:line="240" w:lineRule="auto"/>
      </w:pPr>
      <w:r>
        <w:separator/>
      </w:r>
    </w:p>
  </w:endnote>
  <w:endnote w:type="continuationSeparator" w:id="0">
    <w:p w14:paraId="2107276F" w14:textId="77777777" w:rsidR="0010057A" w:rsidRDefault="0010057A" w:rsidP="002A4E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4029496" w14:textId="77777777" w:rsidR="0010057A" w:rsidRDefault="0010057A" w:rsidP="002A4EB5">
      <w:pPr>
        <w:spacing w:after="0" w:line="240" w:lineRule="auto"/>
      </w:pPr>
      <w:r>
        <w:separator/>
      </w:r>
    </w:p>
  </w:footnote>
  <w:footnote w:type="continuationSeparator" w:id="0">
    <w:p w14:paraId="020B1EA1" w14:textId="77777777" w:rsidR="0010057A" w:rsidRDefault="0010057A" w:rsidP="002A4EB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3B77"/>
    <w:rsid w:val="000002DD"/>
    <w:rsid w:val="00045C3F"/>
    <w:rsid w:val="000801A1"/>
    <w:rsid w:val="0008388A"/>
    <w:rsid w:val="000C50CF"/>
    <w:rsid w:val="0010057A"/>
    <w:rsid w:val="00123D55"/>
    <w:rsid w:val="00166B58"/>
    <w:rsid w:val="00202ED6"/>
    <w:rsid w:val="0021008D"/>
    <w:rsid w:val="00216E80"/>
    <w:rsid w:val="00246B46"/>
    <w:rsid w:val="002527C8"/>
    <w:rsid w:val="002A4EB5"/>
    <w:rsid w:val="002B15A9"/>
    <w:rsid w:val="002E45B2"/>
    <w:rsid w:val="002E6DC5"/>
    <w:rsid w:val="002F2AE6"/>
    <w:rsid w:val="003C0027"/>
    <w:rsid w:val="003E67A8"/>
    <w:rsid w:val="003F0F46"/>
    <w:rsid w:val="003F0FD3"/>
    <w:rsid w:val="003F5405"/>
    <w:rsid w:val="004335C6"/>
    <w:rsid w:val="004D283F"/>
    <w:rsid w:val="004D4A3A"/>
    <w:rsid w:val="004E5630"/>
    <w:rsid w:val="00515BDF"/>
    <w:rsid w:val="00552FE4"/>
    <w:rsid w:val="005649CC"/>
    <w:rsid w:val="00585FE2"/>
    <w:rsid w:val="0059754B"/>
    <w:rsid w:val="005A5E8E"/>
    <w:rsid w:val="005C457C"/>
    <w:rsid w:val="005F794C"/>
    <w:rsid w:val="00625EE1"/>
    <w:rsid w:val="006C51E6"/>
    <w:rsid w:val="006D78E9"/>
    <w:rsid w:val="007314AA"/>
    <w:rsid w:val="00743E90"/>
    <w:rsid w:val="00763D71"/>
    <w:rsid w:val="007738F9"/>
    <w:rsid w:val="007A0A3F"/>
    <w:rsid w:val="00801F86"/>
    <w:rsid w:val="0083576B"/>
    <w:rsid w:val="008608AC"/>
    <w:rsid w:val="0087203B"/>
    <w:rsid w:val="008A2FCF"/>
    <w:rsid w:val="008E67D1"/>
    <w:rsid w:val="008F3386"/>
    <w:rsid w:val="00912AFA"/>
    <w:rsid w:val="00957365"/>
    <w:rsid w:val="00994BB0"/>
    <w:rsid w:val="00997701"/>
    <w:rsid w:val="009D4A05"/>
    <w:rsid w:val="00A16535"/>
    <w:rsid w:val="00A60C8A"/>
    <w:rsid w:val="00A92C9F"/>
    <w:rsid w:val="00A96246"/>
    <w:rsid w:val="00AA58A5"/>
    <w:rsid w:val="00AF44B8"/>
    <w:rsid w:val="00B07EC6"/>
    <w:rsid w:val="00B22F13"/>
    <w:rsid w:val="00B43778"/>
    <w:rsid w:val="00B71DB1"/>
    <w:rsid w:val="00B85B65"/>
    <w:rsid w:val="00B8711C"/>
    <w:rsid w:val="00B91402"/>
    <w:rsid w:val="00BD0CEB"/>
    <w:rsid w:val="00C12568"/>
    <w:rsid w:val="00C3213B"/>
    <w:rsid w:val="00C4783E"/>
    <w:rsid w:val="00C55216"/>
    <w:rsid w:val="00C667AD"/>
    <w:rsid w:val="00C74403"/>
    <w:rsid w:val="00C8320E"/>
    <w:rsid w:val="00CD5EE3"/>
    <w:rsid w:val="00D07A7A"/>
    <w:rsid w:val="00D163C9"/>
    <w:rsid w:val="00D527A3"/>
    <w:rsid w:val="00D65732"/>
    <w:rsid w:val="00D70174"/>
    <w:rsid w:val="00D73B77"/>
    <w:rsid w:val="00D83301"/>
    <w:rsid w:val="00DC21FC"/>
    <w:rsid w:val="00E11CBB"/>
    <w:rsid w:val="00E1551A"/>
    <w:rsid w:val="00E640DC"/>
    <w:rsid w:val="00EB590B"/>
    <w:rsid w:val="00F43098"/>
    <w:rsid w:val="00F72248"/>
    <w:rsid w:val="00F77FA5"/>
    <w:rsid w:val="00F940F2"/>
    <w:rsid w:val="00F95CAF"/>
    <w:rsid w:val="00FD23BC"/>
    <w:rsid w:val="00FF50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276E7E"/>
  <w15:docId w15:val="{3787E4AB-A6B5-489F-A2BD-737590C9C8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E56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D0C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0CEB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2A4EB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A4EB5"/>
  </w:style>
  <w:style w:type="paragraph" w:styleId="Footer">
    <w:name w:val="footer"/>
    <w:basedOn w:val="Normal"/>
    <w:link w:val="FooterChar"/>
    <w:uiPriority w:val="99"/>
    <w:unhideWhenUsed/>
    <w:rsid w:val="002A4EB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A4E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193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28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853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587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62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9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34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17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png"/><Relationship Id="rId18" Type="http://schemas.openxmlformats.org/officeDocument/2006/relationships/image" Target="media/image9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3.png"/><Relationship Id="rId17" Type="http://schemas.openxmlformats.org/officeDocument/2006/relationships/image" Target="media/image8.jpeg"/><Relationship Id="rId2" Type="http://schemas.openxmlformats.org/officeDocument/2006/relationships/customXml" Target="../customXml/item2.xml"/><Relationship Id="rId16" Type="http://schemas.openxmlformats.org/officeDocument/2006/relationships/image" Target="media/image7.wmf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image" Target="media/image6.png"/><Relationship Id="rId10" Type="http://schemas.openxmlformats.org/officeDocument/2006/relationships/image" Target="media/image1.jpeg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image" Target="media/image5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FBLEIM1\AppData\Local\Temp\Temp1_3x3_vocabulary_flash_card_template.zip\3x3_Vocabulary_Flash_Card_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umber xmlns="1637f5ca-651d-4f85-9aa2-fe97569d6647" xsi:nil="true"/>
    <Ordering xmlns="1637f5ca-651d-4f85-9aa2-fe97569d6647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46D4E9444E9724A846C267E53034A3D" ma:contentTypeVersion="10" ma:contentTypeDescription="Create a new document." ma:contentTypeScope="" ma:versionID="06c1693a90640002a038c37469206acf">
  <xsd:schema xmlns:xsd="http://www.w3.org/2001/XMLSchema" xmlns:xs="http://www.w3.org/2001/XMLSchema" xmlns:p="http://schemas.microsoft.com/office/2006/metadata/properties" xmlns:ns2="1637f5ca-651d-4f85-9aa2-fe97569d6647" xmlns:ns3="6264ba8c-b535-431c-b91b-c4838fb06a2d" targetNamespace="http://schemas.microsoft.com/office/2006/metadata/properties" ma:root="true" ma:fieldsID="b722e0f64d59910f839526da5c3aa795" ns2:_="" ns3:_="">
    <xsd:import namespace="1637f5ca-651d-4f85-9aa2-fe97569d6647"/>
    <xsd:import namespace="6264ba8c-b535-431c-b91b-c4838fb06a2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DateTaken" minOccurs="0"/>
                <xsd:element ref="ns2:MediaServiceLocation" minOccurs="0"/>
                <xsd:element ref="ns2:MediaServiceOCR" minOccurs="0"/>
                <xsd:element ref="ns2:Ordering" minOccurs="0"/>
                <xsd:element ref="ns2:Number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37f5ca-651d-4f85-9aa2-fe97569d664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Location" ma:index="12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Ordering" ma:index="14" nillable="true" ma:displayName="Ordering" ma:decimals="0" ma:internalName="Ordering" ma:percentage="FALSE">
      <xsd:simpleType>
        <xsd:restriction base="dms:Number"/>
      </xsd:simpleType>
    </xsd:element>
    <xsd:element name="Number" ma:index="15" nillable="true" ma:displayName="Number" ma:internalName="Number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264ba8c-b535-431c-b91b-c4838fb06a2d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642928-369A-4F22-BF16-DA7E0CA032CF}">
  <ds:schemaRefs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purl.org/dc/dcmitype/"/>
    <ds:schemaRef ds:uri="http://schemas.microsoft.com/office/infopath/2007/PartnerControls"/>
    <ds:schemaRef ds:uri="http://purl.org/dc/elements/1.1/"/>
    <ds:schemaRef ds:uri="http://schemas.microsoft.com/office/2006/metadata/properties"/>
    <ds:schemaRef ds:uri="1637f5ca-651d-4f85-9aa2-fe97569d6647"/>
    <ds:schemaRef ds:uri="6264ba8c-b535-431c-b91b-c4838fb06a2d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6CA63A3C-B655-4D6A-B5D5-85479214B57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637f5ca-651d-4f85-9aa2-fe97569d6647"/>
    <ds:schemaRef ds:uri="6264ba8c-b535-431c-b91b-c4838fb06a2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85846A4-CB25-4C70-A5AE-DA342AE8207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9BC0AD6-6FF0-4B85-A42E-342495B657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3x3_Vocabulary_Flash_Card_Template</Template>
  <TotalTime>11</TotalTime>
  <Pages>4</Pages>
  <Words>20</Words>
  <Characters>120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3x3 Vocabulary Flash Card Template</vt:lpstr>
    </vt:vector>
  </TitlesOfParts>
  <Company/>
  <LinksUpToDate>false</LinksUpToDate>
  <CharactersWithSpaces>139</CharactersWithSpaces>
  <SharedDoc>false</SharedDoc>
  <HyperlinkBase>http://www.class-templates.com</HyperlinkBase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3x3 Vocabulary Flash Card Template</dc:title>
  <dc:subject>Flash Cards</dc:subject>
  <dc:creator>Cara Bleiman (HF)</dc:creator>
  <cp:keywords>Flash Card Template</cp:keywords>
  <dc:description>Replace 'Insert text here' with your own words.</dc:description>
  <cp:lastModifiedBy>Cara Bleiman (HF)</cp:lastModifiedBy>
  <cp:revision>10</cp:revision>
  <cp:lastPrinted>2019-01-07T14:38:00Z</cp:lastPrinted>
  <dcterms:created xsi:type="dcterms:W3CDTF">2019-02-26T13:48:00Z</dcterms:created>
  <dcterms:modified xsi:type="dcterms:W3CDTF">2019-03-04T09:34:00Z</dcterms:modified>
  <cp:category>Flash Cards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ate completed">
    <vt:filetime>2013-10-21T23:00:00Z</vt:filetime>
  </property>
  <property fmtid="{D5CDD505-2E9C-101B-9397-08002B2CF9AE}" pid="3" name="Document number">
    <vt:lpwstr>3x3_Vocabulary_Flash_Card_Template</vt:lpwstr>
  </property>
  <property fmtid="{D5CDD505-2E9C-101B-9397-08002B2CF9AE}" pid="4" name="Publisher">
    <vt:lpwstr>class-templates.com</vt:lpwstr>
  </property>
  <property fmtid="{D5CDD505-2E9C-101B-9397-08002B2CF9AE}" pid="5" name="ContentTypeId">
    <vt:lpwstr>0x010100446D4E9444E9724A846C267E53034A3D</vt:lpwstr>
  </property>
</Properties>
</file>